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7C4" w:rsidRDefault="003757C4" w:rsidP="00933F56">
      <w:pPr>
        <w:spacing w:line="276" w:lineRule="auto"/>
        <w:jc w:val="center"/>
        <w:rPr>
          <w:color w:val="000000"/>
          <w:sz w:val="28"/>
          <w:szCs w:val="28"/>
        </w:rPr>
      </w:pPr>
    </w:p>
    <w:p w:rsidR="003757C4" w:rsidRDefault="003757C4" w:rsidP="005053AE">
      <w:pPr>
        <w:spacing w:line="276" w:lineRule="auto"/>
        <w:jc w:val="center"/>
        <w:rPr>
          <w:b/>
          <w:bCs/>
          <w:color w:val="000000"/>
          <w:sz w:val="28"/>
          <w:szCs w:val="28"/>
        </w:rPr>
      </w:pPr>
      <w:r>
        <w:rPr>
          <w:b/>
          <w:bCs/>
          <w:color w:val="000000"/>
          <w:sz w:val="28"/>
          <w:szCs w:val="28"/>
        </w:rPr>
        <w:t>Инструкция</w:t>
      </w:r>
    </w:p>
    <w:p w:rsidR="003757C4" w:rsidRDefault="003757C4" w:rsidP="005053AE">
      <w:pPr>
        <w:shd w:val="clear" w:color="auto" w:fill="FFFFFF"/>
        <w:jc w:val="center"/>
        <w:rPr>
          <w:b/>
          <w:bCs/>
          <w:sz w:val="28"/>
          <w:szCs w:val="28"/>
        </w:rPr>
      </w:pPr>
      <w:r>
        <w:rPr>
          <w:b/>
          <w:bCs/>
          <w:color w:val="000000"/>
          <w:sz w:val="28"/>
          <w:szCs w:val="28"/>
        </w:rPr>
        <w:t xml:space="preserve"> «Как помочь родителям с регистрацией в Навигаторе»</w:t>
      </w:r>
      <w:r>
        <w:rPr>
          <w:b/>
          <w:bCs/>
          <w:sz w:val="28"/>
          <w:szCs w:val="28"/>
        </w:rPr>
        <w:t xml:space="preserve"> в рамках внедрения </w:t>
      </w:r>
    </w:p>
    <w:p w:rsidR="003757C4" w:rsidRDefault="003757C4" w:rsidP="005053AE">
      <w:pPr>
        <w:shd w:val="clear" w:color="auto" w:fill="FFFFFF"/>
        <w:jc w:val="center"/>
        <w:rPr>
          <w:b/>
          <w:bCs/>
          <w:sz w:val="28"/>
          <w:szCs w:val="28"/>
        </w:rPr>
      </w:pPr>
      <w:r>
        <w:rPr>
          <w:b/>
          <w:bCs/>
          <w:sz w:val="28"/>
          <w:szCs w:val="28"/>
        </w:rPr>
        <w:t>Навигатора дополнительного образования Республики Татарстан</w:t>
      </w:r>
    </w:p>
    <w:p w:rsidR="003757C4" w:rsidRDefault="003757C4" w:rsidP="005053AE">
      <w:pPr>
        <w:spacing w:line="276" w:lineRule="auto"/>
        <w:jc w:val="center"/>
        <w:rPr>
          <w:color w:val="000000"/>
          <w:sz w:val="28"/>
          <w:szCs w:val="28"/>
        </w:rPr>
      </w:pPr>
      <w:r>
        <w:rPr>
          <w:color w:val="000000"/>
          <w:sz w:val="28"/>
          <w:szCs w:val="28"/>
        </w:rPr>
        <w:t xml:space="preserve">для классных руководителей общеобразовательных организаций </w:t>
      </w:r>
    </w:p>
    <w:p w:rsidR="003757C4" w:rsidRDefault="003757C4" w:rsidP="005053AE">
      <w:pPr>
        <w:spacing w:after="16" w:line="256" w:lineRule="auto"/>
        <w:ind w:left="708"/>
        <w:rPr>
          <w:sz w:val="24"/>
          <w:szCs w:val="24"/>
        </w:rPr>
      </w:pPr>
      <w:r>
        <w:rPr>
          <w:sz w:val="24"/>
          <w:szCs w:val="24"/>
        </w:rPr>
        <w:t xml:space="preserve"> </w:t>
      </w:r>
    </w:p>
    <w:p w:rsidR="003757C4" w:rsidRDefault="003757C4" w:rsidP="005053AE">
      <w:pPr>
        <w:ind w:firstLine="708"/>
        <w:rPr>
          <w:sz w:val="28"/>
          <w:szCs w:val="28"/>
        </w:rPr>
      </w:pPr>
      <w:r>
        <w:rPr>
          <w:sz w:val="28"/>
          <w:szCs w:val="28"/>
        </w:rPr>
        <w:t xml:space="preserve">Для создания личного кабинета родителя на сайте регионального Навигатора нужно выполнить несколько шагов (это не сложно и займет менее минуты): </w:t>
      </w:r>
    </w:p>
    <w:p w:rsidR="003757C4" w:rsidRDefault="003757C4" w:rsidP="005053AE">
      <w:pPr>
        <w:spacing w:after="16" w:line="256" w:lineRule="auto"/>
        <w:ind w:left="708"/>
        <w:rPr>
          <w:sz w:val="28"/>
          <w:szCs w:val="28"/>
        </w:rPr>
      </w:pPr>
      <w:r>
        <w:rPr>
          <w:sz w:val="28"/>
          <w:szCs w:val="28"/>
        </w:rPr>
        <w:t xml:space="preserve"> </w:t>
      </w:r>
    </w:p>
    <w:p w:rsidR="003757C4" w:rsidRDefault="003757C4" w:rsidP="005053AE">
      <w:pPr>
        <w:spacing w:line="247" w:lineRule="auto"/>
        <w:ind w:firstLine="708"/>
        <w:jc w:val="both"/>
        <w:rPr>
          <w:color w:val="0000FF"/>
          <w:sz w:val="28"/>
          <w:szCs w:val="28"/>
          <w:u w:val="single" w:color="0000FF"/>
        </w:rPr>
      </w:pPr>
      <w:r>
        <w:rPr>
          <w:b/>
          <w:bCs/>
          <w:sz w:val="28"/>
          <w:szCs w:val="28"/>
        </w:rPr>
        <w:t>Шаг 1.</w:t>
      </w:r>
      <w:r>
        <w:rPr>
          <w:sz w:val="28"/>
          <w:szCs w:val="28"/>
        </w:rPr>
        <w:t xml:space="preserve"> Перейти на сайт </w:t>
      </w:r>
      <w:r>
        <w:rPr>
          <w:b/>
          <w:bCs/>
          <w:sz w:val="28"/>
          <w:szCs w:val="28"/>
        </w:rPr>
        <w:t>«Навигатор дополнительного образования Республики Татарстан»</w:t>
      </w:r>
      <w:r>
        <w:rPr>
          <w:sz w:val="28"/>
          <w:szCs w:val="28"/>
        </w:rPr>
        <w:t xml:space="preserve">, используя поисковую строку браузера или перейдя на сайт по прямой ссылке: </w:t>
      </w:r>
      <w:hyperlink r:id="rId7" w:history="1">
        <w:r>
          <w:rPr>
            <w:rStyle w:val="Hyperlink"/>
            <w:sz w:val="28"/>
            <w:szCs w:val="28"/>
            <w:u w:color="0000FF"/>
          </w:rPr>
          <w:t>https</w:t>
        </w:r>
      </w:hyperlink>
      <w:hyperlink r:id="rId8" w:history="1">
        <w:r>
          <w:rPr>
            <w:rStyle w:val="Hyperlink"/>
            <w:sz w:val="28"/>
            <w:szCs w:val="28"/>
            <w:u w:color="0000FF"/>
          </w:rPr>
          <w:t>://р</w:t>
        </w:r>
      </w:hyperlink>
      <w:r>
        <w:rPr>
          <w:color w:val="0000FF"/>
          <w:sz w:val="28"/>
          <w:szCs w:val="28"/>
          <w:u w:val="single" w:color="0000FF"/>
        </w:rPr>
        <w:t>16</w:t>
      </w:r>
      <w:hyperlink r:id="rId9" w:history="1">
        <w:r>
          <w:rPr>
            <w:rStyle w:val="Hyperlink"/>
            <w:sz w:val="28"/>
            <w:szCs w:val="28"/>
            <w:u w:color="0000FF"/>
          </w:rPr>
          <w:t>.навигатор.дети</w:t>
        </w:r>
      </w:hyperlink>
      <w:hyperlink r:id="rId10" w:history="1">
        <w:r>
          <w:rPr>
            <w:rStyle w:val="Hyperlink"/>
            <w:sz w:val="28"/>
            <w:szCs w:val="28"/>
            <w:u w:color="0000FF"/>
          </w:rPr>
          <w:t xml:space="preserve"> </w:t>
        </w:r>
      </w:hyperlink>
    </w:p>
    <w:p w:rsidR="003757C4" w:rsidRDefault="003757C4" w:rsidP="005053AE">
      <w:pPr>
        <w:spacing w:line="256" w:lineRule="auto"/>
        <w:ind w:left="708"/>
        <w:rPr>
          <w:sz w:val="28"/>
          <w:szCs w:val="28"/>
        </w:rPr>
      </w:pPr>
      <w:r>
        <w:rPr>
          <w:sz w:val="28"/>
          <w:szCs w:val="28"/>
        </w:rPr>
        <w:t xml:space="preserve"> </w:t>
      </w:r>
    </w:p>
    <w:p w:rsidR="003757C4" w:rsidRDefault="003757C4" w:rsidP="005053AE">
      <w:pPr>
        <w:ind w:left="703"/>
        <w:rPr>
          <w:sz w:val="28"/>
          <w:szCs w:val="28"/>
        </w:rPr>
      </w:pPr>
      <w:r>
        <w:rPr>
          <w:b/>
          <w:bCs/>
          <w:sz w:val="28"/>
          <w:szCs w:val="28"/>
        </w:rPr>
        <w:t>Шаг 2.</w:t>
      </w:r>
      <w:r>
        <w:rPr>
          <w:sz w:val="28"/>
          <w:szCs w:val="28"/>
        </w:rPr>
        <w:t xml:space="preserve"> Нажать кнопку </w:t>
      </w:r>
      <w:r>
        <w:rPr>
          <w:b/>
          <w:bCs/>
          <w:sz w:val="28"/>
          <w:szCs w:val="28"/>
        </w:rPr>
        <w:t>«Регистрация»</w:t>
      </w:r>
      <w:r>
        <w:rPr>
          <w:sz w:val="28"/>
          <w:szCs w:val="28"/>
        </w:rPr>
        <w:t xml:space="preserve"> в правом верхнем углу экрана (Рис. 1) </w:t>
      </w:r>
    </w:p>
    <w:p w:rsidR="003757C4" w:rsidRDefault="003757C4" w:rsidP="005053AE">
      <w:pPr>
        <w:spacing w:after="77" w:line="256" w:lineRule="auto"/>
        <w:ind w:left="562"/>
        <w:rPr>
          <w:sz w:val="28"/>
          <w:szCs w:val="28"/>
        </w:rPr>
      </w:pPr>
      <w:r>
        <w:rPr>
          <w:noProof/>
        </w:rPr>
      </w:r>
      <w:r w:rsidRPr="00F23A04">
        <w:rPr>
          <w:noProof/>
          <w:sz w:val="28"/>
          <w:szCs w:val="28"/>
        </w:rPr>
        <w:pict>
          <v:group id="Group 1065" o:spid="_x0000_s1026" style="width:473pt;height:434.75pt;mso-position-horizontal-relative:char;mso-position-vertical-relative:line" coordsize="61264,5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 o:spid="_x0000_s1027" type="#_x0000_t75" style="position:absolute;width:61264;height:52029;visibility:visible">
              <v:imagedata r:id="rId11" o:title=""/>
            </v:shape>
            <v:shape id="Picture 117" o:spid="_x0000_s1028" type="#_x0000_t75" style="position:absolute;left:539;top:148;width:60198;height:50965;visibility:visible">
              <v:imagedata r:id="rId12" o:title=""/>
            </v:shape>
            <w10:anchorlock/>
          </v:group>
        </w:pict>
      </w:r>
    </w:p>
    <w:p w:rsidR="003757C4" w:rsidRDefault="003757C4" w:rsidP="005053AE">
      <w:pPr>
        <w:pStyle w:val="Heading1"/>
        <w:ind w:left="711"/>
        <w:rPr>
          <w:rFonts w:ascii="Times New Roman" w:hAnsi="Times New Roman" w:cs="Times New Roman"/>
          <w:sz w:val="28"/>
          <w:szCs w:val="28"/>
        </w:rPr>
      </w:pPr>
      <w:r>
        <w:rPr>
          <w:rFonts w:ascii="Times New Roman" w:hAnsi="Times New Roman" w:cs="Times New Roman"/>
          <w:sz w:val="28"/>
          <w:szCs w:val="28"/>
        </w:rPr>
        <w:t xml:space="preserve"> Рис. 1 </w:t>
      </w:r>
    </w:p>
    <w:p w:rsidR="003757C4" w:rsidRDefault="003757C4" w:rsidP="005053AE">
      <w:pPr>
        <w:spacing w:after="16" w:line="256" w:lineRule="auto"/>
        <w:ind w:left="708"/>
        <w:rPr>
          <w:sz w:val="28"/>
          <w:szCs w:val="28"/>
        </w:rPr>
      </w:pPr>
      <w:r>
        <w:rPr>
          <w:sz w:val="28"/>
          <w:szCs w:val="28"/>
        </w:rPr>
        <w:t xml:space="preserve"> </w:t>
      </w:r>
    </w:p>
    <w:p w:rsidR="003757C4" w:rsidRDefault="003757C4" w:rsidP="005053AE">
      <w:pPr>
        <w:ind w:left="703"/>
        <w:rPr>
          <w:sz w:val="28"/>
          <w:szCs w:val="28"/>
        </w:rPr>
      </w:pPr>
      <w:r>
        <w:rPr>
          <w:b/>
          <w:bCs/>
          <w:sz w:val="28"/>
          <w:szCs w:val="28"/>
        </w:rPr>
        <w:t>Шаг 3.</w:t>
      </w:r>
      <w:r>
        <w:rPr>
          <w:sz w:val="28"/>
          <w:szCs w:val="28"/>
        </w:rPr>
        <w:t xml:space="preserve"> Заполнить все обязательные поля в регистрационной форме, используя подсказки:</w:t>
      </w:r>
    </w:p>
    <w:p w:rsidR="003757C4" w:rsidRDefault="003757C4" w:rsidP="005053AE">
      <w:pPr>
        <w:numPr>
          <w:ilvl w:val="0"/>
          <w:numId w:val="19"/>
        </w:numPr>
        <w:textAlignment w:val="auto"/>
        <w:rPr>
          <w:sz w:val="28"/>
          <w:szCs w:val="28"/>
        </w:rPr>
      </w:pPr>
      <w:r>
        <w:rPr>
          <w:sz w:val="28"/>
          <w:szCs w:val="28"/>
        </w:rPr>
        <w:t xml:space="preserve">городской округ или муниципальный район, где проживает родитель (выбрать нужный из выпадающего списка); </w:t>
      </w:r>
    </w:p>
    <w:p w:rsidR="003757C4" w:rsidRDefault="003757C4" w:rsidP="005053AE">
      <w:pPr>
        <w:numPr>
          <w:ilvl w:val="0"/>
          <w:numId w:val="19"/>
        </w:numPr>
        <w:overflowPunct/>
        <w:autoSpaceDE/>
        <w:adjustRightInd/>
        <w:spacing w:line="247" w:lineRule="auto"/>
        <w:jc w:val="both"/>
        <w:textAlignment w:val="auto"/>
        <w:rPr>
          <w:sz w:val="28"/>
          <w:szCs w:val="28"/>
        </w:rPr>
      </w:pPr>
      <w:r>
        <w:rPr>
          <w:sz w:val="28"/>
          <w:szCs w:val="28"/>
        </w:rPr>
        <w:t xml:space="preserve">фамилию, имя, отчество (родителя); </w:t>
      </w:r>
    </w:p>
    <w:p w:rsidR="003757C4" w:rsidRDefault="003757C4" w:rsidP="005053AE">
      <w:pPr>
        <w:numPr>
          <w:ilvl w:val="0"/>
          <w:numId w:val="19"/>
        </w:numPr>
        <w:overflowPunct/>
        <w:autoSpaceDE/>
        <w:adjustRightInd/>
        <w:spacing w:line="247" w:lineRule="auto"/>
        <w:jc w:val="both"/>
        <w:textAlignment w:val="auto"/>
        <w:rPr>
          <w:sz w:val="28"/>
          <w:szCs w:val="28"/>
        </w:rPr>
      </w:pPr>
      <w:r>
        <w:rPr>
          <w:sz w:val="28"/>
          <w:szCs w:val="28"/>
        </w:rPr>
        <w:t xml:space="preserve">номер мобильного телефона родителя для связи; </w:t>
      </w:r>
    </w:p>
    <w:p w:rsidR="003757C4" w:rsidRDefault="003757C4" w:rsidP="005053AE">
      <w:pPr>
        <w:numPr>
          <w:ilvl w:val="0"/>
          <w:numId w:val="19"/>
        </w:numPr>
        <w:overflowPunct/>
        <w:autoSpaceDE/>
        <w:adjustRightInd/>
        <w:spacing w:line="247" w:lineRule="auto"/>
        <w:jc w:val="both"/>
        <w:textAlignment w:val="auto"/>
        <w:rPr>
          <w:sz w:val="28"/>
          <w:szCs w:val="28"/>
        </w:rPr>
      </w:pPr>
      <w:r>
        <w:rPr>
          <w:sz w:val="28"/>
          <w:szCs w:val="28"/>
        </w:rPr>
        <w:t xml:space="preserve">действующий адрес электронной почты родителя; </w:t>
      </w:r>
    </w:p>
    <w:p w:rsidR="003757C4" w:rsidRDefault="003757C4" w:rsidP="005053AE">
      <w:pPr>
        <w:numPr>
          <w:ilvl w:val="0"/>
          <w:numId w:val="19"/>
        </w:numPr>
        <w:overflowPunct/>
        <w:autoSpaceDE/>
        <w:adjustRightInd/>
        <w:spacing w:line="247" w:lineRule="auto"/>
        <w:jc w:val="both"/>
        <w:textAlignment w:val="auto"/>
        <w:rPr>
          <w:sz w:val="28"/>
          <w:szCs w:val="28"/>
        </w:rPr>
      </w:pPr>
      <w:r>
        <w:rPr>
          <w:sz w:val="28"/>
          <w:szCs w:val="28"/>
        </w:rPr>
        <w:t xml:space="preserve">пароль (придумать и ввести самостоятельно, его нужно будет передать родителю); </w:t>
      </w:r>
    </w:p>
    <w:p w:rsidR="003757C4" w:rsidRDefault="003757C4" w:rsidP="005053AE">
      <w:pPr>
        <w:numPr>
          <w:ilvl w:val="0"/>
          <w:numId w:val="19"/>
        </w:numPr>
        <w:overflowPunct/>
        <w:autoSpaceDE/>
        <w:adjustRightInd/>
        <w:spacing w:line="247" w:lineRule="auto"/>
        <w:jc w:val="both"/>
        <w:textAlignment w:val="auto"/>
        <w:rPr>
          <w:sz w:val="28"/>
          <w:szCs w:val="28"/>
        </w:rPr>
      </w:pPr>
      <w:r>
        <w:rPr>
          <w:sz w:val="28"/>
          <w:szCs w:val="28"/>
        </w:rPr>
        <w:t xml:space="preserve">поставить отметку в виде  </w:t>
      </w:r>
      <w:r>
        <w:rPr>
          <w:color w:val="16C60C"/>
          <w:sz w:val="28"/>
          <w:szCs w:val="28"/>
        </w:rPr>
        <w:t xml:space="preserve"> </w:t>
      </w:r>
      <w:r>
        <w:rPr>
          <w:sz w:val="28"/>
          <w:szCs w:val="28"/>
        </w:rPr>
        <w:t xml:space="preserve"> в поле </w:t>
      </w:r>
      <w:r>
        <w:rPr>
          <w:b/>
          <w:bCs/>
          <w:sz w:val="28"/>
          <w:szCs w:val="28"/>
        </w:rPr>
        <w:t>«Я ознакомлен и выражаю согласие»</w:t>
      </w:r>
      <w:r>
        <w:rPr>
          <w:sz w:val="28"/>
          <w:szCs w:val="28"/>
        </w:rPr>
        <w:t xml:space="preserve">. </w:t>
      </w:r>
    </w:p>
    <w:p w:rsidR="003757C4" w:rsidRDefault="003757C4" w:rsidP="005053AE">
      <w:pPr>
        <w:overflowPunct/>
        <w:autoSpaceDE/>
        <w:adjustRightInd/>
        <w:spacing w:line="247" w:lineRule="auto"/>
        <w:ind w:firstLine="426"/>
        <w:jc w:val="both"/>
        <w:rPr>
          <w:sz w:val="28"/>
          <w:szCs w:val="28"/>
        </w:rPr>
      </w:pPr>
      <w:r>
        <w:rPr>
          <w:sz w:val="28"/>
          <w:szCs w:val="28"/>
        </w:rPr>
        <w:t xml:space="preserve">После внимательной проверки правильности заполнения данных родителя нажать кнопку </w:t>
      </w:r>
      <w:r>
        <w:rPr>
          <w:b/>
          <w:bCs/>
          <w:sz w:val="28"/>
          <w:szCs w:val="28"/>
        </w:rPr>
        <w:t>«Зарегистрироваться»</w:t>
      </w:r>
      <w:r>
        <w:rPr>
          <w:sz w:val="28"/>
          <w:szCs w:val="28"/>
        </w:rPr>
        <w:t xml:space="preserve"> (Рис. 2) </w:t>
      </w:r>
    </w:p>
    <w:p w:rsidR="003757C4" w:rsidRDefault="003757C4" w:rsidP="005053AE">
      <w:pPr>
        <w:spacing w:after="63" w:line="256" w:lineRule="auto"/>
        <w:ind w:left="2321"/>
        <w:rPr>
          <w:sz w:val="28"/>
          <w:szCs w:val="28"/>
        </w:rPr>
      </w:pPr>
      <w:r>
        <w:rPr>
          <w:noProof/>
        </w:rPr>
      </w:r>
      <w:r w:rsidRPr="00F23A04">
        <w:rPr>
          <w:noProof/>
          <w:sz w:val="28"/>
          <w:szCs w:val="28"/>
        </w:rPr>
        <w:pict>
          <v:group id="Group 1066" o:spid="_x0000_s1029" style="width:334.7pt;height:390.95pt;mso-position-horizontal-relative:char;mso-position-vertical-relative:line" coordsize="42504,49651">
            <v:shape id="Picture 269" o:spid="_x0000_s1030" type="#_x0000_t75" style="position:absolute;width:42504;height:49651;visibility:visible">
              <v:imagedata r:id="rId13" o:title=""/>
            </v:shape>
            <v:shape id="Picture 271" o:spid="_x0000_s1031" type="#_x0000_t75" style="position:absolute;left:525;top:148;width:41485;height:48641;visibility:visible">
              <v:imagedata r:id="rId14" o:title=""/>
            </v:shape>
            <w10:anchorlock/>
          </v:group>
        </w:pict>
      </w:r>
    </w:p>
    <w:p w:rsidR="003757C4" w:rsidRDefault="003757C4" w:rsidP="005053AE">
      <w:pPr>
        <w:pStyle w:val="Heading1"/>
        <w:ind w:left="711"/>
        <w:rPr>
          <w:rFonts w:ascii="Times New Roman" w:hAnsi="Times New Roman" w:cs="Times New Roman"/>
          <w:sz w:val="28"/>
          <w:szCs w:val="28"/>
        </w:rPr>
      </w:pPr>
      <w:r>
        <w:rPr>
          <w:rFonts w:ascii="Times New Roman" w:hAnsi="Times New Roman" w:cs="Times New Roman"/>
          <w:sz w:val="28"/>
          <w:szCs w:val="28"/>
        </w:rPr>
        <w:t xml:space="preserve">Рис. 2 </w:t>
      </w:r>
    </w:p>
    <w:p w:rsidR="003757C4" w:rsidRDefault="003757C4" w:rsidP="005053AE">
      <w:pPr>
        <w:spacing w:after="18" w:line="256" w:lineRule="auto"/>
        <w:ind w:left="708"/>
        <w:rPr>
          <w:sz w:val="28"/>
          <w:szCs w:val="28"/>
        </w:rPr>
      </w:pPr>
      <w:r>
        <w:rPr>
          <w:sz w:val="28"/>
          <w:szCs w:val="28"/>
        </w:rPr>
        <w:t xml:space="preserve"> </w:t>
      </w:r>
    </w:p>
    <w:p w:rsidR="003757C4" w:rsidRDefault="003757C4" w:rsidP="005053AE">
      <w:pPr>
        <w:spacing w:after="4" w:line="266" w:lineRule="auto"/>
        <w:ind w:left="-15" w:firstLine="708"/>
        <w:jc w:val="both"/>
        <w:rPr>
          <w:sz w:val="28"/>
          <w:szCs w:val="28"/>
        </w:rPr>
      </w:pPr>
      <w:r>
        <w:rPr>
          <w:b/>
          <w:bCs/>
          <w:sz w:val="28"/>
          <w:szCs w:val="28"/>
        </w:rPr>
        <w:t xml:space="preserve">Обращаем ваше внимание на важность правильного и корректного ввода данных, в особенности адреса электронной почты, так как в дальнейшем именно на этот e-mail родителю будут приходить уведомления от ИС Навигатор, а также данные для восстановления пароля, в случае его утери и запроса на восстановление. </w:t>
      </w:r>
    </w:p>
    <w:p w:rsidR="003757C4" w:rsidRDefault="003757C4" w:rsidP="005053AE">
      <w:pPr>
        <w:ind w:firstLine="708"/>
        <w:jc w:val="both"/>
        <w:rPr>
          <w:sz w:val="28"/>
          <w:szCs w:val="28"/>
        </w:rPr>
      </w:pPr>
      <w:r>
        <w:rPr>
          <w:sz w:val="28"/>
          <w:szCs w:val="28"/>
        </w:rPr>
        <w:t xml:space="preserve">После успешной регистрации на указанный адрес электронной почты родителя поступит сообщение от службы поддержки Навигатора со ссылкой для подтверждения адреса электронной почты родителя. </w:t>
      </w:r>
    </w:p>
    <w:p w:rsidR="003757C4" w:rsidRDefault="003757C4" w:rsidP="005053AE">
      <w:pPr>
        <w:ind w:left="703"/>
        <w:jc w:val="both"/>
        <w:rPr>
          <w:sz w:val="28"/>
          <w:szCs w:val="28"/>
        </w:rPr>
      </w:pPr>
      <w:r>
        <w:rPr>
          <w:sz w:val="28"/>
          <w:szCs w:val="28"/>
        </w:rPr>
        <w:t xml:space="preserve">Предупредите родителя заранее о том, что нужно: </w:t>
      </w:r>
    </w:p>
    <w:p w:rsidR="003757C4" w:rsidRDefault="003757C4" w:rsidP="005053AE">
      <w:pPr>
        <w:ind w:firstLine="709"/>
        <w:jc w:val="both"/>
        <w:rPr>
          <w:sz w:val="28"/>
          <w:szCs w:val="28"/>
        </w:rPr>
      </w:pPr>
      <w:r>
        <w:rPr>
          <w:b/>
          <w:bCs/>
          <w:sz w:val="28"/>
          <w:szCs w:val="28"/>
        </w:rPr>
        <w:t>обязательно пройти по ссылке, полученной в письме, чтобы подтвердить адрес электронной почты (e-mail) и пользоваться всеми возможностями Навигатора.</w:t>
      </w:r>
      <w:r>
        <w:rPr>
          <w:sz w:val="28"/>
          <w:szCs w:val="28"/>
        </w:rPr>
        <w:t xml:space="preserve">  </w:t>
      </w:r>
    </w:p>
    <w:p w:rsidR="003757C4" w:rsidRDefault="003757C4" w:rsidP="005053AE">
      <w:pPr>
        <w:spacing w:line="256" w:lineRule="auto"/>
        <w:ind w:left="708"/>
        <w:jc w:val="both"/>
        <w:rPr>
          <w:sz w:val="28"/>
          <w:szCs w:val="28"/>
        </w:rPr>
      </w:pPr>
      <w:r>
        <w:rPr>
          <w:sz w:val="28"/>
          <w:szCs w:val="28"/>
        </w:rPr>
        <w:t xml:space="preserve"> </w:t>
      </w:r>
    </w:p>
    <w:p w:rsidR="003757C4" w:rsidRDefault="003757C4" w:rsidP="005053AE">
      <w:pPr>
        <w:spacing w:after="583"/>
        <w:ind w:firstLine="708"/>
        <w:jc w:val="both"/>
        <w:rPr>
          <w:sz w:val="28"/>
          <w:szCs w:val="28"/>
        </w:rPr>
      </w:pPr>
      <w:r>
        <w:rPr>
          <w:b/>
          <w:bCs/>
          <w:sz w:val="28"/>
          <w:szCs w:val="28"/>
        </w:rPr>
        <w:t>ВНИМАНИЕ!</w:t>
      </w:r>
      <w:r>
        <w:rPr>
          <w:sz w:val="28"/>
          <w:szCs w:val="28"/>
        </w:rPr>
        <w:t xml:space="preserve"> После подтверждения своего электронного адреса в Навигаторе родитель сможет самостоятельно поменять выданный ему вами пароль на свой, используя возможности Навигатора. </w:t>
      </w:r>
    </w:p>
    <w:p w:rsidR="003757C4" w:rsidRDefault="003757C4" w:rsidP="006268A3">
      <w:pPr>
        <w:spacing w:line="276" w:lineRule="auto"/>
        <w:jc w:val="right"/>
        <w:rPr>
          <w:color w:val="000000"/>
          <w:sz w:val="28"/>
          <w:szCs w:val="28"/>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p>
    <w:p w:rsidR="003757C4" w:rsidRDefault="003757C4" w:rsidP="005053AE">
      <w:pPr>
        <w:tabs>
          <w:tab w:val="left" w:pos="0"/>
        </w:tabs>
        <w:spacing w:line="360" w:lineRule="auto"/>
        <w:jc w:val="center"/>
        <w:rPr>
          <w:smallCaps/>
          <w:sz w:val="24"/>
          <w:szCs w:val="24"/>
        </w:rPr>
      </w:pPr>
      <w:r>
        <w:rPr>
          <w:smallCaps/>
          <w:sz w:val="24"/>
          <w:szCs w:val="24"/>
        </w:rPr>
        <w:t>Форма согласия на обработку персональных данных в информационной системе «Навигатор дополнительного образования детей»</w:t>
      </w:r>
    </w:p>
    <w:p w:rsidR="003757C4" w:rsidRDefault="003757C4" w:rsidP="005053AE">
      <w:pPr>
        <w:tabs>
          <w:tab w:val="left" w:pos="0"/>
        </w:tabs>
        <w:spacing w:line="360" w:lineRule="auto"/>
        <w:ind w:firstLine="709"/>
        <w:jc w:val="center"/>
        <w:rPr>
          <w:smallCaps/>
          <w:sz w:val="24"/>
          <w:szCs w:val="24"/>
        </w:rPr>
      </w:pPr>
    </w:p>
    <w:p w:rsidR="003757C4" w:rsidRPr="005053AE" w:rsidRDefault="003757C4" w:rsidP="005053AE">
      <w:pPr>
        <w:tabs>
          <w:tab w:val="left" w:pos="0"/>
        </w:tabs>
        <w:spacing w:line="360" w:lineRule="auto"/>
        <w:jc w:val="center"/>
        <w:rPr>
          <w:sz w:val="24"/>
          <w:szCs w:val="24"/>
          <w:shd w:val="clear" w:color="auto" w:fill="FFFFFF"/>
        </w:rPr>
      </w:pPr>
      <w:r>
        <w:rPr>
          <w:sz w:val="24"/>
          <w:szCs w:val="24"/>
          <w:shd w:val="clear" w:color="auto" w:fill="FFFFFF"/>
        </w:rPr>
        <w:t xml:space="preserve">Я, ___________________________________________________________________________ </w:t>
      </w:r>
      <w:r>
        <w:rPr>
          <w:shd w:val="clear" w:color="auto" w:fill="FFFFFF"/>
        </w:rPr>
        <w:t>(Ф.И.О. родителя (законного представителя)</w:t>
      </w:r>
    </w:p>
    <w:p w:rsidR="003757C4" w:rsidRDefault="003757C4" w:rsidP="005053AE">
      <w:pPr>
        <w:tabs>
          <w:tab w:val="left" w:pos="0"/>
        </w:tabs>
        <w:spacing w:line="360" w:lineRule="auto"/>
        <w:rPr>
          <w:sz w:val="24"/>
          <w:szCs w:val="24"/>
          <w:shd w:val="clear" w:color="auto" w:fill="FFFFFF"/>
        </w:rPr>
      </w:pPr>
      <w:r>
        <w:rPr>
          <w:sz w:val="24"/>
          <w:szCs w:val="24"/>
          <w:shd w:val="clear" w:color="auto" w:fill="FFFFFF"/>
        </w:rPr>
        <w:t>являющийся родителем (законным представителем) ________________________________</w:t>
      </w:r>
    </w:p>
    <w:p w:rsidR="003757C4" w:rsidRDefault="003757C4" w:rsidP="005053AE">
      <w:pPr>
        <w:tabs>
          <w:tab w:val="left" w:pos="0"/>
        </w:tabs>
        <w:spacing w:line="360" w:lineRule="auto"/>
        <w:jc w:val="center"/>
        <w:rPr>
          <w:shd w:val="clear" w:color="auto" w:fill="FFFFFF"/>
        </w:rPr>
      </w:pPr>
      <w:r>
        <w:rPr>
          <w:sz w:val="24"/>
          <w:szCs w:val="24"/>
          <w:shd w:val="clear" w:color="auto" w:fill="FFFFFF"/>
        </w:rPr>
        <w:t xml:space="preserve">_____________________________________________________________________________, </w:t>
      </w:r>
      <w:r>
        <w:rPr>
          <w:shd w:val="clear" w:color="auto" w:fill="FFFFFF"/>
        </w:rPr>
        <w:t xml:space="preserve">                                                                                                  (Ф.И.О. ребенка – субъекта персональных данных)</w:t>
      </w:r>
    </w:p>
    <w:p w:rsidR="003757C4" w:rsidRDefault="003757C4" w:rsidP="005053AE">
      <w:pPr>
        <w:tabs>
          <w:tab w:val="left" w:pos="0"/>
        </w:tabs>
        <w:spacing w:line="360" w:lineRule="auto"/>
        <w:jc w:val="center"/>
        <w:rPr>
          <w:sz w:val="24"/>
          <w:szCs w:val="24"/>
          <w:shd w:val="clear" w:color="auto" w:fill="FFFFFF"/>
        </w:rPr>
      </w:pPr>
      <w:r>
        <w:rPr>
          <w:sz w:val="24"/>
          <w:szCs w:val="24"/>
          <w:shd w:val="clear" w:color="auto" w:fill="FFFFFF"/>
        </w:rPr>
        <w:t>_________________________________________________________(далее - обучающийся),</w:t>
      </w:r>
    </w:p>
    <w:p w:rsidR="003757C4" w:rsidRDefault="003757C4" w:rsidP="005053AE">
      <w:pPr>
        <w:tabs>
          <w:tab w:val="left" w:pos="0"/>
        </w:tabs>
        <w:spacing w:line="360" w:lineRule="auto"/>
        <w:rPr>
          <w:sz w:val="24"/>
          <w:szCs w:val="24"/>
          <w:shd w:val="clear" w:color="auto" w:fill="FFFFFF"/>
        </w:rPr>
      </w:pPr>
      <w:r>
        <w:rPr>
          <w:sz w:val="24"/>
          <w:szCs w:val="24"/>
          <w:shd w:val="clear" w:color="auto" w:fill="FFFFFF"/>
        </w:rPr>
        <w:tab/>
      </w:r>
      <w:r>
        <w:rPr>
          <w:shd w:val="clear" w:color="auto" w:fill="FFFFFF"/>
        </w:rPr>
        <w:t>(число/месяц/год рождения, пол ребёнка, номер СНИЛС ребёнка)</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для работы с информационной системой «Навигатор дополнительного образования детей» (далее – ИС Навигатор) и с целью организации обучения по дополнительным образовательным программам, даю согласие на обработку персональных данных:</w:t>
      </w:r>
    </w:p>
    <w:p w:rsidR="003757C4" w:rsidRDefault="003757C4" w:rsidP="005053AE">
      <w:pPr>
        <w:pStyle w:val="ListParagraph"/>
        <w:numPr>
          <w:ilvl w:val="0"/>
          <w:numId w:val="16"/>
        </w:numPr>
        <w:tabs>
          <w:tab w:val="left" w:pos="0"/>
        </w:tabs>
        <w:spacing w:after="0" w:line="360" w:lineRule="auto"/>
        <w:jc w:val="both"/>
        <w:rPr>
          <w:sz w:val="24"/>
          <w:szCs w:val="24"/>
          <w:shd w:val="clear" w:color="auto" w:fill="FFFFFF"/>
        </w:rPr>
      </w:pPr>
      <w:r>
        <w:rPr>
          <w:sz w:val="24"/>
          <w:szCs w:val="24"/>
          <w:shd w:val="clear" w:color="auto" w:fill="FFFFFF"/>
        </w:rPr>
        <w:t xml:space="preserve">фамилии, имени, отчества, контактных телефонов, адресов электронной почты, адреса регистрации и фактического проживания как обучающегося, так и законного представителя, </w:t>
      </w:r>
    </w:p>
    <w:p w:rsidR="003757C4" w:rsidRDefault="003757C4" w:rsidP="005053AE">
      <w:pPr>
        <w:pStyle w:val="ListParagraph"/>
        <w:numPr>
          <w:ilvl w:val="0"/>
          <w:numId w:val="16"/>
        </w:numPr>
        <w:tabs>
          <w:tab w:val="left" w:pos="0"/>
        </w:tabs>
        <w:spacing w:after="0" w:line="360" w:lineRule="auto"/>
        <w:jc w:val="both"/>
        <w:rPr>
          <w:sz w:val="24"/>
          <w:szCs w:val="24"/>
          <w:shd w:val="clear" w:color="auto" w:fill="FFFFFF"/>
        </w:rPr>
      </w:pPr>
      <w:r>
        <w:rPr>
          <w:sz w:val="24"/>
          <w:szCs w:val="24"/>
          <w:shd w:val="clear" w:color="auto" w:fill="FFFFFF"/>
        </w:rPr>
        <w:t>номера СНИЛС обучающегося,</w:t>
      </w:r>
    </w:p>
    <w:p w:rsidR="003757C4" w:rsidRDefault="003757C4" w:rsidP="005053AE">
      <w:pPr>
        <w:pStyle w:val="ListParagraph"/>
        <w:numPr>
          <w:ilvl w:val="0"/>
          <w:numId w:val="16"/>
        </w:numPr>
        <w:tabs>
          <w:tab w:val="left" w:pos="0"/>
        </w:tabs>
        <w:spacing w:after="0" w:line="360" w:lineRule="auto"/>
        <w:jc w:val="both"/>
        <w:rPr>
          <w:sz w:val="24"/>
          <w:szCs w:val="24"/>
          <w:shd w:val="clear" w:color="auto" w:fill="FFFFFF"/>
        </w:rPr>
      </w:pPr>
      <w:r>
        <w:rPr>
          <w:sz w:val="24"/>
          <w:szCs w:val="24"/>
          <w:shd w:val="clear" w:color="auto" w:fill="FFFFFF"/>
        </w:rPr>
        <w:t xml:space="preserve">данных об объеме освоения образовательной программы обучающимся, </w:t>
      </w:r>
    </w:p>
    <w:p w:rsidR="003757C4" w:rsidRDefault="003757C4" w:rsidP="005053AE">
      <w:pPr>
        <w:pStyle w:val="ListParagraph"/>
        <w:tabs>
          <w:tab w:val="left" w:pos="0"/>
        </w:tabs>
        <w:spacing w:after="0" w:line="360" w:lineRule="auto"/>
        <w:ind w:left="0"/>
        <w:jc w:val="both"/>
        <w:rPr>
          <w:sz w:val="24"/>
          <w:szCs w:val="24"/>
          <w:shd w:val="clear" w:color="auto" w:fill="FFFFFF"/>
        </w:rPr>
      </w:pPr>
      <w:r>
        <w:rPr>
          <w:sz w:val="24"/>
          <w:szCs w:val="24"/>
          <w:shd w:val="clear" w:color="auto" w:fill="FFFFFF"/>
        </w:rPr>
        <w:t>______ «______________________________________________________________», а также всем образовательным организациям и индивидуальным предпринимателям, оказывающим образовательные услуги обучающемуся по дополнительным образовательным программам, размещенным в ИС Навигатор, даю дополнительно согласие на обработку следующих персональных данных:</w:t>
      </w:r>
    </w:p>
    <w:p w:rsidR="003757C4" w:rsidRDefault="003757C4" w:rsidP="005053AE">
      <w:pPr>
        <w:pStyle w:val="ListParagraph"/>
        <w:numPr>
          <w:ilvl w:val="0"/>
          <w:numId w:val="17"/>
        </w:numPr>
        <w:tabs>
          <w:tab w:val="left" w:pos="0"/>
        </w:tabs>
        <w:spacing w:after="0" w:line="360" w:lineRule="auto"/>
        <w:jc w:val="both"/>
        <w:rPr>
          <w:sz w:val="24"/>
          <w:szCs w:val="24"/>
          <w:shd w:val="clear" w:color="auto" w:fill="FFFFFF"/>
        </w:rPr>
      </w:pPr>
      <w:r>
        <w:rPr>
          <w:sz w:val="24"/>
          <w:szCs w:val="24"/>
          <w:shd w:val="clear" w:color="auto" w:fill="FFFFFF"/>
        </w:rPr>
        <w:t>фотографической карточки обучающегося,</w:t>
      </w:r>
    </w:p>
    <w:p w:rsidR="003757C4" w:rsidRDefault="003757C4" w:rsidP="005053AE">
      <w:pPr>
        <w:pStyle w:val="ListParagraph"/>
        <w:numPr>
          <w:ilvl w:val="0"/>
          <w:numId w:val="17"/>
        </w:numPr>
        <w:tabs>
          <w:tab w:val="left" w:pos="0"/>
        </w:tabs>
        <w:spacing w:after="0" w:line="360" w:lineRule="auto"/>
        <w:jc w:val="both"/>
        <w:rPr>
          <w:sz w:val="24"/>
          <w:szCs w:val="24"/>
          <w:shd w:val="clear" w:color="auto" w:fill="FFFFFF"/>
        </w:rPr>
      </w:pPr>
      <w:r>
        <w:rPr>
          <w:sz w:val="24"/>
          <w:szCs w:val="24"/>
          <w:shd w:val="clear" w:color="auto" w:fill="FFFFFF"/>
        </w:rPr>
        <w:t xml:space="preserve">данных о ранее полученном образовании обучающимся, получаемом ином образовании обучающимся, </w:t>
      </w:r>
    </w:p>
    <w:p w:rsidR="003757C4" w:rsidRDefault="003757C4" w:rsidP="005053AE">
      <w:pPr>
        <w:pStyle w:val="ListParagraph"/>
        <w:numPr>
          <w:ilvl w:val="0"/>
          <w:numId w:val="17"/>
        </w:numPr>
        <w:tabs>
          <w:tab w:val="left" w:pos="0"/>
        </w:tabs>
        <w:spacing w:after="0" w:line="360" w:lineRule="auto"/>
        <w:jc w:val="both"/>
        <w:rPr>
          <w:sz w:val="24"/>
          <w:szCs w:val="24"/>
          <w:shd w:val="clear" w:color="auto" w:fill="FFFFFF"/>
        </w:rPr>
      </w:pPr>
      <w:r>
        <w:rPr>
          <w:sz w:val="24"/>
          <w:szCs w:val="24"/>
          <w:shd w:val="clear" w:color="auto" w:fill="FFFFFF"/>
        </w:rPr>
        <w:t>данных о ходе результатах освоения образовательной программы обучающимся,</w:t>
      </w:r>
    </w:p>
    <w:p w:rsidR="003757C4" w:rsidRDefault="003757C4" w:rsidP="005053AE">
      <w:pPr>
        <w:pStyle w:val="ListParagraph"/>
        <w:numPr>
          <w:ilvl w:val="0"/>
          <w:numId w:val="17"/>
        </w:numPr>
        <w:tabs>
          <w:tab w:val="left" w:pos="0"/>
        </w:tabs>
        <w:spacing w:after="0" w:line="360" w:lineRule="auto"/>
        <w:jc w:val="both"/>
        <w:rPr>
          <w:sz w:val="24"/>
          <w:szCs w:val="24"/>
          <w:shd w:val="clear" w:color="auto" w:fill="FFFFFF"/>
        </w:rPr>
      </w:pPr>
      <w:r>
        <w:rPr>
          <w:sz w:val="24"/>
          <w:szCs w:val="24"/>
          <w:shd w:val="clear" w:color="auto" w:fill="FFFFFF"/>
        </w:rPr>
        <w:t>данных о составе семьи, ограничениях в связи с состоянием здоровья, номере полиса обязательного медицинского состояния, и других персональных данных обучающегося, если они необходимы для эффективной организации обучения по образовательной программе, предоставления ему мер социальной поддержки.</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Согласие дается на обработку персональных данных в форме совершения с персональными данными любых действий, включаемых в понятие обработки персональных данных законодательством, в том числе на автоматизированную обработку персональных данных, любыми выбранными оператором персональных данных способами обработки, за исключением согласия на передачу персональных данных третьим лицам в любой другой форме, помимо предоставления персональных данных ___________ «_______________________________________________________________», образовательным организациям и индивидуальным предпринимателям, оказывающим образовательные услуги по дополнительным образовательным программам, размещенным в ИС Навигатор (на такое предоставление согласие дается), на срок реализации образовательной программы и срок хранения документов в связи с нормативными требованиями.</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 xml:space="preserve">Согласие на включение персональных данных обучающегося в ИС Навигатор дается на срок вплоть до достижения обучающимся возраста 18 лет, в целях использования указанных персональных данных для оказания обучающемуся образовательных услуг такими операторами персональных данных, как ________ «_________________________________________________» и образовательными организациями и индивидуальными предпринимателями, оказывающими образовательные услуги по дополнительным образовательным программам, размещенным в ИС Навигатор. </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В ИС Навигатор с согласия родителя (законного представителя) обучающегося для дальнейшего использования вышеуказанными операторами персональных данных включаются следующие персональные данные об обучающемся:</w:t>
      </w:r>
    </w:p>
    <w:p w:rsidR="003757C4" w:rsidRDefault="003757C4" w:rsidP="005053AE">
      <w:pPr>
        <w:pStyle w:val="ListParagraph"/>
        <w:numPr>
          <w:ilvl w:val="0"/>
          <w:numId w:val="18"/>
        </w:numPr>
        <w:tabs>
          <w:tab w:val="left" w:pos="0"/>
        </w:tabs>
        <w:spacing w:after="0" w:line="360" w:lineRule="auto"/>
        <w:jc w:val="both"/>
        <w:rPr>
          <w:sz w:val="24"/>
          <w:szCs w:val="24"/>
          <w:shd w:val="clear" w:color="auto" w:fill="FFFFFF"/>
        </w:rPr>
      </w:pPr>
      <w:r>
        <w:rPr>
          <w:sz w:val="24"/>
          <w:szCs w:val="24"/>
          <w:shd w:val="clear" w:color="auto" w:fill="FFFFFF"/>
        </w:rPr>
        <w:t>фамилия, имя, отчество (при наличии) обучающегося;</w:t>
      </w:r>
    </w:p>
    <w:p w:rsidR="003757C4" w:rsidRDefault="003757C4" w:rsidP="005053AE">
      <w:pPr>
        <w:pStyle w:val="ListParagraph"/>
        <w:numPr>
          <w:ilvl w:val="0"/>
          <w:numId w:val="18"/>
        </w:numPr>
        <w:tabs>
          <w:tab w:val="left" w:pos="0"/>
        </w:tabs>
        <w:spacing w:after="0" w:line="360" w:lineRule="auto"/>
        <w:jc w:val="both"/>
        <w:rPr>
          <w:sz w:val="24"/>
          <w:szCs w:val="24"/>
          <w:shd w:val="clear" w:color="auto" w:fill="FFFFFF"/>
        </w:rPr>
      </w:pPr>
      <w:r>
        <w:rPr>
          <w:sz w:val="24"/>
          <w:szCs w:val="24"/>
          <w:shd w:val="clear" w:color="auto" w:fill="FFFFFF"/>
        </w:rPr>
        <w:t>дата рождения обучающегося;</w:t>
      </w:r>
    </w:p>
    <w:p w:rsidR="003757C4" w:rsidRDefault="003757C4" w:rsidP="005053AE">
      <w:pPr>
        <w:pStyle w:val="ListParagraph"/>
        <w:numPr>
          <w:ilvl w:val="0"/>
          <w:numId w:val="18"/>
        </w:numPr>
        <w:tabs>
          <w:tab w:val="left" w:pos="0"/>
        </w:tabs>
        <w:spacing w:after="0" w:line="360" w:lineRule="auto"/>
        <w:jc w:val="both"/>
        <w:rPr>
          <w:sz w:val="24"/>
          <w:szCs w:val="24"/>
          <w:shd w:val="clear" w:color="auto" w:fill="FFFFFF"/>
        </w:rPr>
      </w:pPr>
      <w:bookmarkStart w:id="0" w:name="_Hlk517714251"/>
      <w:r>
        <w:rPr>
          <w:sz w:val="24"/>
          <w:szCs w:val="24"/>
          <w:shd w:val="clear" w:color="auto" w:fill="FFFFFF"/>
        </w:rPr>
        <w:t>страховой номер индивидуального лицевого счёта (СНИЛС) обучающегося;</w:t>
      </w:r>
    </w:p>
    <w:bookmarkEnd w:id="0"/>
    <w:p w:rsidR="003757C4" w:rsidRDefault="003757C4" w:rsidP="005053AE">
      <w:pPr>
        <w:pStyle w:val="ListParagraph"/>
        <w:numPr>
          <w:ilvl w:val="0"/>
          <w:numId w:val="18"/>
        </w:numPr>
        <w:tabs>
          <w:tab w:val="left" w:pos="0"/>
        </w:tabs>
        <w:spacing w:after="0" w:line="360" w:lineRule="auto"/>
        <w:jc w:val="both"/>
        <w:rPr>
          <w:sz w:val="24"/>
          <w:szCs w:val="24"/>
          <w:shd w:val="clear" w:color="auto" w:fill="FFFFFF"/>
        </w:rPr>
      </w:pPr>
      <w:r>
        <w:rPr>
          <w:sz w:val="24"/>
          <w:szCs w:val="24"/>
          <w:shd w:val="clear" w:color="auto" w:fill="FFFFFF"/>
        </w:rPr>
        <w:t>фамилия, имя, отчество (при наличии) родителя (законного представителя) обучающегося;</w:t>
      </w:r>
    </w:p>
    <w:p w:rsidR="003757C4" w:rsidRDefault="003757C4" w:rsidP="005053AE">
      <w:pPr>
        <w:pStyle w:val="ListParagraph"/>
        <w:numPr>
          <w:ilvl w:val="0"/>
          <w:numId w:val="18"/>
        </w:numPr>
        <w:tabs>
          <w:tab w:val="left" w:pos="0"/>
        </w:tabs>
        <w:spacing w:after="0" w:line="360" w:lineRule="auto"/>
        <w:jc w:val="both"/>
        <w:rPr>
          <w:sz w:val="24"/>
          <w:szCs w:val="24"/>
          <w:shd w:val="clear" w:color="auto" w:fill="FFFFFF"/>
        </w:rPr>
      </w:pPr>
      <w:r>
        <w:rPr>
          <w:sz w:val="24"/>
          <w:szCs w:val="24"/>
          <w:shd w:val="clear" w:color="auto" w:fill="FFFFFF"/>
        </w:rPr>
        <w:t>контактная информация обучающегося, родителя (законного представителя) обучающегося (адрес места жительства, адрес электронной почты, телефон)</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Сведения об операторах персональных данных:</w:t>
      </w:r>
    </w:p>
    <w:p w:rsidR="003757C4" w:rsidRDefault="003757C4" w:rsidP="005053AE">
      <w:pPr>
        <w:tabs>
          <w:tab w:val="left" w:pos="0"/>
        </w:tabs>
        <w:spacing w:line="360" w:lineRule="auto"/>
        <w:rPr>
          <w:shd w:val="clear" w:color="auto" w:fill="FFFFFF"/>
        </w:rPr>
      </w:pPr>
      <w:r>
        <w:rPr>
          <w:sz w:val="24"/>
          <w:szCs w:val="24"/>
          <w:shd w:val="clear" w:color="auto" w:fill="FFFFFF"/>
        </w:rPr>
        <w:t>________________ «__________________________________________________________»: _____________________________________________________________________________</w:t>
      </w:r>
    </w:p>
    <w:p w:rsidR="003757C4" w:rsidRDefault="003757C4" w:rsidP="005053AE">
      <w:pPr>
        <w:tabs>
          <w:tab w:val="left" w:pos="0"/>
        </w:tabs>
        <w:spacing w:line="360" w:lineRule="auto"/>
        <w:jc w:val="center"/>
        <w:rPr>
          <w:sz w:val="24"/>
          <w:szCs w:val="24"/>
          <w:shd w:val="clear" w:color="auto" w:fill="FFFFFF"/>
        </w:rPr>
      </w:pPr>
      <w:r>
        <w:rPr>
          <w:sz w:val="24"/>
          <w:szCs w:val="24"/>
          <w:shd w:val="clear" w:color="auto" w:fill="FFFFFF"/>
        </w:rPr>
        <w:t xml:space="preserve"> </w:t>
      </w:r>
      <w:r>
        <w:rPr>
          <w:shd w:val="clear" w:color="auto" w:fill="FFFFFF"/>
        </w:rPr>
        <w:t>(адрес)</w:t>
      </w:r>
    </w:p>
    <w:p w:rsidR="003757C4" w:rsidRDefault="003757C4" w:rsidP="005053AE">
      <w:pPr>
        <w:tabs>
          <w:tab w:val="left" w:pos="0"/>
        </w:tabs>
        <w:spacing w:line="360" w:lineRule="auto"/>
        <w:rPr>
          <w:sz w:val="24"/>
          <w:szCs w:val="24"/>
          <w:shd w:val="clear" w:color="auto" w:fill="FFFFFF"/>
        </w:rPr>
      </w:pPr>
      <w:r>
        <w:rPr>
          <w:sz w:val="24"/>
          <w:szCs w:val="24"/>
          <w:shd w:val="clear" w:color="auto" w:fill="FFFFFF"/>
        </w:rPr>
        <w:t>Организация (индивидуальный предприниматель), осуществляющие обучение: _____________________________________________________________________________</w:t>
      </w:r>
    </w:p>
    <w:p w:rsidR="003757C4" w:rsidRDefault="003757C4" w:rsidP="005053AE">
      <w:pPr>
        <w:tabs>
          <w:tab w:val="left" w:pos="0"/>
        </w:tabs>
        <w:spacing w:line="360" w:lineRule="auto"/>
        <w:jc w:val="center"/>
        <w:rPr>
          <w:sz w:val="24"/>
          <w:szCs w:val="24"/>
          <w:shd w:val="clear" w:color="auto" w:fill="FFFFFF"/>
        </w:rPr>
      </w:pPr>
      <w:r>
        <w:rPr>
          <w:shd w:val="clear" w:color="auto" w:fill="FFFFFF"/>
        </w:rPr>
        <w:t>(наименование, адрес)</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 xml:space="preserve">Согласие информированное, дано свободно. </w:t>
      </w:r>
    </w:p>
    <w:p w:rsidR="003757C4" w:rsidRDefault="003757C4" w:rsidP="005053AE">
      <w:pPr>
        <w:tabs>
          <w:tab w:val="left" w:pos="0"/>
        </w:tabs>
        <w:spacing w:line="360" w:lineRule="auto"/>
        <w:jc w:val="both"/>
        <w:rPr>
          <w:sz w:val="24"/>
          <w:szCs w:val="24"/>
          <w:shd w:val="clear" w:color="auto" w:fill="FFFFFF"/>
        </w:rPr>
      </w:pPr>
      <w:r>
        <w:rPr>
          <w:sz w:val="24"/>
          <w:szCs w:val="24"/>
          <w:shd w:val="clear" w:color="auto" w:fill="FFFFFF"/>
        </w:rPr>
        <w:t xml:space="preserve">Согласие может быть отозвано в любое время в письменной форме. </w:t>
      </w:r>
    </w:p>
    <w:p w:rsidR="003757C4" w:rsidRDefault="003757C4" w:rsidP="005053AE">
      <w:pPr>
        <w:tabs>
          <w:tab w:val="left" w:pos="0"/>
        </w:tabs>
        <w:spacing w:line="360" w:lineRule="auto"/>
        <w:jc w:val="both"/>
        <w:rPr>
          <w:sz w:val="24"/>
          <w:szCs w:val="24"/>
          <w:shd w:val="clear" w:color="auto" w:fill="FFFFFF"/>
        </w:rPr>
      </w:pPr>
    </w:p>
    <w:p w:rsidR="003757C4" w:rsidRDefault="003757C4" w:rsidP="005053AE">
      <w:pPr>
        <w:tabs>
          <w:tab w:val="left" w:pos="0"/>
        </w:tabs>
        <w:jc w:val="both"/>
        <w:rPr>
          <w:sz w:val="28"/>
          <w:szCs w:val="28"/>
          <w:shd w:val="clear" w:color="auto" w:fill="FFFFFF"/>
        </w:rPr>
      </w:pPr>
      <w:r>
        <w:rPr>
          <w:sz w:val="24"/>
          <w:szCs w:val="24"/>
        </w:rPr>
        <w:t xml:space="preserve">«____»    ____________ 2021 года                     __________________/___________________/ </w:t>
      </w:r>
    </w:p>
    <w:p w:rsidR="003757C4" w:rsidRDefault="003757C4" w:rsidP="005053AE">
      <w:pPr>
        <w:tabs>
          <w:tab w:val="left" w:pos="0"/>
        </w:tabs>
        <w:jc w:val="both"/>
        <w:rPr>
          <w:i/>
          <w:iCs/>
          <w:shd w:val="clear" w:color="auto" w:fill="FFFFFF"/>
        </w:rPr>
      </w:pPr>
      <w:r>
        <w:rPr>
          <w:i/>
          <w:iCs/>
          <w:shd w:val="clear" w:color="auto" w:fill="FFFFFF"/>
        </w:rPr>
        <w:t xml:space="preserve">                                                                                                    подпись                                  расшифровка</w:t>
      </w:r>
    </w:p>
    <w:p w:rsidR="003757C4" w:rsidRDefault="003757C4" w:rsidP="006268A3">
      <w:pPr>
        <w:spacing w:line="276" w:lineRule="auto"/>
        <w:jc w:val="right"/>
        <w:rPr>
          <w:color w:val="000000"/>
          <w:sz w:val="28"/>
          <w:szCs w:val="28"/>
        </w:rPr>
      </w:pPr>
    </w:p>
    <w:p w:rsidR="003757C4" w:rsidRDefault="003757C4" w:rsidP="006268A3">
      <w:pPr>
        <w:spacing w:line="276" w:lineRule="auto"/>
        <w:jc w:val="right"/>
        <w:rPr>
          <w:color w:val="000000"/>
          <w:sz w:val="28"/>
          <w:szCs w:val="28"/>
        </w:rPr>
      </w:pPr>
    </w:p>
    <w:p w:rsidR="003757C4" w:rsidRPr="005053AE" w:rsidRDefault="003757C4" w:rsidP="005053AE">
      <w:pPr>
        <w:spacing w:line="256" w:lineRule="auto"/>
        <w:ind w:right="6"/>
        <w:jc w:val="center"/>
        <w:rPr>
          <w:sz w:val="28"/>
          <w:szCs w:val="28"/>
        </w:rPr>
      </w:pPr>
      <w:r w:rsidRPr="005053AE">
        <w:rPr>
          <w:b/>
          <w:bCs/>
          <w:sz w:val="28"/>
          <w:szCs w:val="28"/>
        </w:rPr>
        <w:t xml:space="preserve">Как помочь родителям добавить данные о детях в Навигаторе </w:t>
      </w:r>
    </w:p>
    <w:p w:rsidR="003757C4" w:rsidRPr="005053AE" w:rsidRDefault="003757C4" w:rsidP="005053AE">
      <w:pPr>
        <w:spacing w:after="16" w:line="256" w:lineRule="auto"/>
        <w:ind w:left="708"/>
        <w:rPr>
          <w:sz w:val="28"/>
          <w:szCs w:val="28"/>
        </w:rPr>
      </w:pPr>
      <w:r w:rsidRPr="005053AE">
        <w:rPr>
          <w:sz w:val="28"/>
          <w:szCs w:val="28"/>
        </w:rPr>
        <w:t xml:space="preserve"> </w:t>
      </w:r>
    </w:p>
    <w:p w:rsidR="003757C4" w:rsidRPr="005053AE" w:rsidRDefault="003757C4" w:rsidP="009D6BE9">
      <w:pPr>
        <w:spacing w:after="19" w:line="256" w:lineRule="auto"/>
        <w:ind w:left="708"/>
        <w:rPr>
          <w:sz w:val="28"/>
          <w:szCs w:val="28"/>
        </w:rPr>
      </w:pPr>
      <w:r w:rsidRPr="005053AE">
        <w:rPr>
          <w:sz w:val="28"/>
          <w:szCs w:val="28"/>
        </w:rPr>
        <w:t xml:space="preserve"> Для того, чтобы добавить данные о ребёнке/детях в личный кабинет родителя в региональном Навигатора нужно выполнить несколько шагов.  </w:t>
      </w:r>
    </w:p>
    <w:p w:rsidR="003757C4" w:rsidRPr="005053AE" w:rsidRDefault="003757C4" w:rsidP="005053AE">
      <w:pPr>
        <w:ind w:left="703"/>
        <w:rPr>
          <w:sz w:val="28"/>
          <w:szCs w:val="28"/>
        </w:rPr>
      </w:pPr>
      <w:r w:rsidRPr="005053AE">
        <w:rPr>
          <w:sz w:val="28"/>
          <w:szCs w:val="28"/>
        </w:rPr>
        <w:t xml:space="preserve">Если у родителя уже есть свой личный кабинет в Навигаторе, то нужно: </w:t>
      </w:r>
    </w:p>
    <w:p w:rsidR="003757C4" w:rsidRPr="005053AE" w:rsidRDefault="003757C4" w:rsidP="005053AE">
      <w:pPr>
        <w:spacing w:line="256" w:lineRule="auto"/>
        <w:ind w:left="708"/>
        <w:rPr>
          <w:sz w:val="28"/>
          <w:szCs w:val="28"/>
        </w:rPr>
      </w:pPr>
      <w:r w:rsidRPr="005053AE">
        <w:rPr>
          <w:sz w:val="28"/>
          <w:szCs w:val="28"/>
        </w:rPr>
        <w:t xml:space="preserve"> </w:t>
      </w:r>
    </w:p>
    <w:p w:rsidR="003757C4" w:rsidRPr="005053AE" w:rsidRDefault="003757C4" w:rsidP="005053AE">
      <w:pPr>
        <w:ind w:firstLine="708"/>
        <w:rPr>
          <w:sz w:val="28"/>
          <w:szCs w:val="28"/>
        </w:rPr>
      </w:pPr>
      <w:r w:rsidRPr="005053AE">
        <w:rPr>
          <w:b/>
          <w:bCs/>
          <w:sz w:val="28"/>
          <w:szCs w:val="28"/>
        </w:rPr>
        <w:t>Шаг 1.</w:t>
      </w:r>
      <w:r w:rsidRPr="005053AE">
        <w:rPr>
          <w:sz w:val="28"/>
          <w:szCs w:val="28"/>
        </w:rPr>
        <w:t xml:space="preserve"> Авторизоваться на сайте Навигатора </w:t>
      </w:r>
      <w:hyperlink r:id="rId15" w:history="1">
        <w:r w:rsidRPr="005053AE">
          <w:rPr>
            <w:rStyle w:val="Hyperlink"/>
            <w:sz w:val="28"/>
            <w:szCs w:val="28"/>
          </w:rPr>
          <w:t>https</w:t>
        </w:r>
      </w:hyperlink>
      <w:hyperlink r:id="rId16" w:history="1">
        <w:r w:rsidRPr="005053AE">
          <w:rPr>
            <w:rStyle w:val="Hyperlink"/>
            <w:sz w:val="28"/>
            <w:szCs w:val="28"/>
          </w:rPr>
          <w:t>://р</w:t>
        </w:r>
      </w:hyperlink>
      <w:hyperlink r:id="rId17" w:history="1">
        <w:r w:rsidRPr="005053AE">
          <w:rPr>
            <w:rStyle w:val="Hyperlink"/>
            <w:sz w:val="28"/>
            <w:szCs w:val="28"/>
          </w:rPr>
          <w:t>78</w:t>
        </w:r>
      </w:hyperlink>
      <w:hyperlink r:id="rId18" w:history="1">
        <w:r w:rsidRPr="005053AE">
          <w:rPr>
            <w:rStyle w:val="Hyperlink"/>
            <w:sz w:val="28"/>
            <w:szCs w:val="28"/>
          </w:rPr>
          <w:t>.навигатор.дети</w:t>
        </w:r>
      </w:hyperlink>
      <w:hyperlink r:id="rId19" w:history="1">
        <w:r w:rsidRPr="005053AE">
          <w:rPr>
            <w:rStyle w:val="Hyperlink"/>
            <w:rFonts w:ascii="Calibri" w:hAnsi="Calibri" w:cs="Calibri"/>
            <w:color w:val="000000"/>
            <w:sz w:val="28"/>
            <w:szCs w:val="28"/>
            <w:u w:val="none"/>
          </w:rPr>
          <w:t xml:space="preserve"> </w:t>
        </w:r>
      </w:hyperlink>
      <w:r w:rsidRPr="005053AE">
        <w:rPr>
          <w:sz w:val="28"/>
          <w:szCs w:val="28"/>
        </w:rPr>
        <w:t xml:space="preserve">нажав на </w:t>
      </w:r>
      <w:r w:rsidRPr="005053AE">
        <w:rPr>
          <w:b/>
          <w:bCs/>
          <w:sz w:val="28"/>
          <w:szCs w:val="28"/>
        </w:rPr>
        <w:t>«Вход»</w:t>
      </w:r>
      <w:r w:rsidRPr="005053AE">
        <w:rPr>
          <w:sz w:val="28"/>
          <w:szCs w:val="28"/>
        </w:rPr>
        <w:t xml:space="preserve">, ввести в указанные поля логин и пароль, нажать </w:t>
      </w:r>
      <w:r w:rsidRPr="005053AE">
        <w:rPr>
          <w:b/>
          <w:bCs/>
          <w:sz w:val="28"/>
          <w:szCs w:val="28"/>
        </w:rPr>
        <w:t>«Войти»</w:t>
      </w:r>
      <w:r w:rsidRPr="005053AE">
        <w:rPr>
          <w:sz w:val="28"/>
          <w:szCs w:val="28"/>
        </w:rPr>
        <w:t xml:space="preserve"> (Рис. 1). </w:t>
      </w:r>
    </w:p>
    <w:p w:rsidR="003757C4" w:rsidRPr="005053AE" w:rsidRDefault="003757C4" w:rsidP="005053AE">
      <w:pPr>
        <w:spacing w:after="79" w:line="256" w:lineRule="auto"/>
        <w:ind w:left="120" w:right="-124"/>
        <w:rPr>
          <w:sz w:val="28"/>
          <w:szCs w:val="28"/>
        </w:rPr>
      </w:pPr>
      <w:r>
        <w:rPr>
          <w:noProof/>
        </w:rPr>
      </w:r>
      <w:r w:rsidRPr="00F23A04">
        <w:rPr>
          <w:noProof/>
          <w:sz w:val="28"/>
          <w:szCs w:val="28"/>
        </w:rPr>
        <w:pict>
          <v:group id="Group 2255" o:spid="_x0000_s1032" style="width:493pt;height:176.5pt;mso-position-horizontal-relative:char;mso-position-vertical-relative:line" coordsize="68458,24003">
            <v:shape id="Picture 84" o:spid="_x0000_s1033" type="#_x0000_t75" style="position:absolute;width:68458;height:24003;visibility:visible">
              <v:imagedata r:id="rId20" o:title=""/>
            </v:shape>
            <v:shape id="Picture 86" o:spid="_x0000_s1034" type="#_x0000_t75" style="position:absolute;left:537;top:146;width:67437;height:22993;visibility:visible">
              <v:imagedata r:id="rId21" o:title=""/>
            </v:shape>
            <w10:anchorlock/>
          </v:group>
        </w:pict>
      </w:r>
    </w:p>
    <w:p w:rsidR="003757C4" w:rsidRPr="005053AE" w:rsidRDefault="003757C4" w:rsidP="009D6BE9">
      <w:pPr>
        <w:spacing w:line="256" w:lineRule="auto"/>
        <w:ind w:left="708"/>
        <w:jc w:val="center"/>
        <w:rPr>
          <w:sz w:val="28"/>
          <w:szCs w:val="28"/>
        </w:rPr>
      </w:pPr>
      <w:r w:rsidRPr="005053AE">
        <w:rPr>
          <w:sz w:val="28"/>
          <w:szCs w:val="28"/>
        </w:rPr>
        <w:t>Рис. 1</w:t>
      </w:r>
    </w:p>
    <w:p w:rsidR="003757C4" w:rsidRPr="005053AE" w:rsidRDefault="003757C4" w:rsidP="005053AE">
      <w:pPr>
        <w:spacing w:line="256" w:lineRule="auto"/>
        <w:ind w:left="708"/>
        <w:rPr>
          <w:sz w:val="28"/>
          <w:szCs w:val="28"/>
        </w:rPr>
      </w:pPr>
      <w:r w:rsidRPr="005053AE">
        <w:rPr>
          <w:sz w:val="28"/>
          <w:szCs w:val="28"/>
        </w:rPr>
        <w:t xml:space="preserve"> </w:t>
      </w:r>
    </w:p>
    <w:p w:rsidR="003757C4" w:rsidRPr="005053AE" w:rsidRDefault="003757C4" w:rsidP="005053AE">
      <w:pPr>
        <w:ind w:left="703"/>
        <w:rPr>
          <w:sz w:val="28"/>
          <w:szCs w:val="28"/>
        </w:rPr>
      </w:pPr>
      <w:r w:rsidRPr="005053AE">
        <w:rPr>
          <w:b/>
          <w:bCs/>
          <w:sz w:val="28"/>
          <w:szCs w:val="28"/>
        </w:rPr>
        <w:t xml:space="preserve">Шаг 2. </w:t>
      </w:r>
      <w:r w:rsidRPr="005053AE">
        <w:rPr>
          <w:sz w:val="28"/>
          <w:szCs w:val="28"/>
        </w:rPr>
        <w:t>Нажать</w:t>
      </w:r>
      <w:r w:rsidRPr="005053AE">
        <w:rPr>
          <w:b/>
          <w:bCs/>
          <w:sz w:val="28"/>
          <w:szCs w:val="28"/>
        </w:rPr>
        <w:t xml:space="preserve"> </w:t>
      </w:r>
      <w:r w:rsidRPr="005053AE">
        <w:rPr>
          <w:sz w:val="28"/>
          <w:szCs w:val="28"/>
        </w:rPr>
        <w:t xml:space="preserve">на ФИО для входа в личный кабинет (Рис. 2) </w:t>
      </w:r>
    </w:p>
    <w:p w:rsidR="003757C4" w:rsidRPr="005053AE" w:rsidRDefault="003757C4" w:rsidP="005053AE">
      <w:pPr>
        <w:spacing w:after="54" w:line="256" w:lineRule="auto"/>
        <w:ind w:left="53" w:right="-155"/>
        <w:rPr>
          <w:sz w:val="28"/>
          <w:szCs w:val="28"/>
        </w:rPr>
      </w:pPr>
      <w:r>
        <w:rPr>
          <w:noProof/>
        </w:rPr>
      </w:r>
      <w:r w:rsidRPr="00F23A04">
        <w:rPr>
          <w:noProof/>
          <w:sz w:val="28"/>
          <w:szCs w:val="28"/>
        </w:rPr>
        <w:pict>
          <v:group id="Group 2254" o:spid="_x0000_s1035" style="width:492.9pt;height:201.85pt;mso-position-horizontal-relative:char;mso-position-vertical-relative:line" coordsize="69082,29519">
            <v:shape id="Picture 80" o:spid="_x0000_s1036" type="#_x0000_t75" style="position:absolute;width:69082;height:29519;visibility:visible">
              <v:imagedata r:id="rId22" o:title=""/>
            </v:shape>
            <v:shape id="Picture 82" o:spid="_x0000_s1037" type="#_x0000_t75" style="position:absolute;left:525;top:149;width:68023;height:28448;visibility:visible">
              <v:imagedata r:id="rId23" o:title=""/>
            </v:shape>
            <w10:anchorlock/>
          </v:group>
        </w:pict>
      </w:r>
    </w:p>
    <w:p w:rsidR="003757C4" w:rsidRPr="005053AE" w:rsidRDefault="003757C4" w:rsidP="009D6BE9">
      <w:pPr>
        <w:spacing w:line="256" w:lineRule="auto"/>
        <w:jc w:val="center"/>
        <w:rPr>
          <w:sz w:val="28"/>
          <w:szCs w:val="28"/>
        </w:rPr>
      </w:pPr>
      <w:r w:rsidRPr="005053AE">
        <w:rPr>
          <w:sz w:val="28"/>
          <w:szCs w:val="28"/>
        </w:rPr>
        <w:t>Рис. 2</w:t>
      </w:r>
    </w:p>
    <w:p w:rsidR="003757C4" w:rsidRPr="005053AE" w:rsidRDefault="003757C4" w:rsidP="005053AE">
      <w:pPr>
        <w:spacing w:line="256" w:lineRule="auto"/>
        <w:rPr>
          <w:sz w:val="28"/>
          <w:szCs w:val="28"/>
        </w:rPr>
      </w:pPr>
      <w:r w:rsidRPr="005053AE">
        <w:rPr>
          <w:sz w:val="28"/>
          <w:szCs w:val="28"/>
        </w:rPr>
        <w:t xml:space="preserve"> </w:t>
      </w:r>
      <w:r w:rsidRPr="005053AE">
        <w:rPr>
          <w:sz w:val="28"/>
          <w:szCs w:val="28"/>
        </w:rPr>
        <w:tab/>
        <w:t xml:space="preserve"> </w:t>
      </w:r>
    </w:p>
    <w:p w:rsidR="003757C4" w:rsidRPr="005053AE" w:rsidRDefault="003757C4" w:rsidP="009D6BE9">
      <w:pPr>
        <w:ind w:left="703"/>
        <w:rPr>
          <w:sz w:val="28"/>
          <w:szCs w:val="28"/>
        </w:rPr>
      </w:pPr>
      <w:r w:rsidRPr="005053AE">
        <w:rPr>
          <w:b/>
          <w:bCs/>
          <w:sz w:val="28"/>
          <w:szCs w:val="28"/>
        </w:rPr>
        <w:t xml:space="preserve">Шаг 3. </w:t>
      </w:r>
      <w:r w:rsidRPr="005053AE">
        <w:rPr>
          <w:sz w:val="28"/>
          <w:szCs w:val="28"/>
        </w:rPr>
        <w:t xml:space="preserve">В личном кабинете в разделе </w:t>
      </w:r>
      <w:r w:rsidRPr="005053AE">
        <w:rPr>
          <w:b/>
          <w:bCs/>
          <w:sz w:val="28"/>
          <w:szCs w:val="28"/>
        </w:rPr>
        <w:t>«Ваши дети»</w:t>
      </w:r>
      <w:r w:rsidRPr="005053AE">
        <w:rPr>
          <w:sz w:val="28"/>
          <w:szCs w:val="28"/>
        </w:rPr>
        <w:t xml:space="preserve"> нажать на </w:t>
      </w:r>
      <w:r w:rsidRPr="005053AE">
        <w:rPr>
          <w:b/>
          <w:bCs/>
          <w:sz w:val="28"/>
          <w:szCs w:val="28"/>
        </w:rPr>
        <w:t xml:space="preserve">+ «Добавить ребенка» </w:t>
      </w:r>
      <w:r w:rsidRPr="005053AE">
        <w:rPr>
          <w:sz w:val="28"/>
          <w:szCs w:val="28"/>
        </w:rPr>
        <w:t xml:space="preserve">(Рис. 3). </w:t>
      </w:r>
    </w:p>
    <w:p w:rsidR="003757C4" w:rsidRPr="005053AE" w:rsidRDefault="003757C4" w:rsidP="005053AE">
      <w:pPr>
        <w:spacing w:after="81" w:line="256" w:lineRule="auto"/>
        <w:ind w:left="-19" w:right="-112"/>
        <w:rPr>
          <w:sz w:val="28"/>
          <w:szCs w:val="28"/>
        </w:rPr>
      </w:pPr>
    </w:p>
    <w:p w:rsidR="003757C4" w:rsidRPr="005053AE" w:rsidRDefault="003757C4" w:rsidP="009D6BE9">
      <w:pPr>
        <w:spacing w:line="256" w:lineRule="auto"/>
        <w:jc w:val="center"/>
        <w:rPr>
          <w:sz w:val="28"/>
          <w:szCs w:val="28"/>
        </w:rPr>
      </w:pPr>
      <w:r w:rsidRPr="005053AE">
        <w:rPr>
          <w:sz w:val="28"/>
          <w:szCs w:val="28"/>
        </w:rPr>
        <w:t>Рис. 3</w:t>
      </w:r>
    </w:p>
    <w:p w:rsidR="003757C4" w:rsidRPr="005053AE" w:rsidRDefault="003757C4" w:rsidP="005053AE">
      <w:pPr>
        <w:spacing w:line="256" w:lineRule="auto"/>
        <w:rPr>
          <w:sz w:val="28"/>
          <w:szCs w:val="28"/>
        </w:rPr>
      </w:pPr>
      <w:r w:rsidRPr="005053AE">
        <w:rPr>
          <w:sz w:val="28"/>
          <w:szCs w:val="28"/>
        </w:rPr>
        <w:t xml:space="preserve"> </w:t>
      </w:r>
    </w:p>
    <w:p w:rsidR="003757C4" w:rsidRPr="005053AE" w:rsidRDefault="003757C4" w:rsidP="005053AE">
      <w:pPr>
        <w:ind w:left="703"/>
        <w:rPr>
          <w:sz w:val="28"/>
          <w:szCs w:val="28"/>
        </w:rPr>
      </w:pPr>
      <w:r w:rsidRPr="005053AE">
        <w:rPr>
          <w:b/>
          <w:bCs/>
          <w:sz w:val="28"/>
          <w:szCs w:val="28"/>
        </w:rPr>
        <w:t xml:space="preserve">Шаг 4. </w:t>
      </w:r>
      <w:r w:rsidRPr="005053AE">
        <w:rPr>
          <w:sz w:val="28"/>
          <w:szCs w:val="28"/>
        </w:rPr>
        <w:t xml:space="preserve">В открывшейся форме ввести: </w:t>
      </w:r>
    </w:p>
    <w:p w:rsidR="003757C4" w:rsidRPr="005053AE" w:rsidRDefault="003757C4" w:rsidP="005053AE">
      <w:pPr>
        <w:ind w:left="703" w:right="5765"/>
        <w:rPr>
          <w:sz w:val="28"/>
          <w:szCs w:val="28"/>
        </w:rPr>
      </w:pPr>
      <w:r w:rsidRPr="005053AE">
        <w:rPr>
          <w:sz w:val="28"/>
          <w:szCs w:val="28"/>
        </w:rPr>
        <w:t xml:space="preserve">- фамилию, имя, отчество (ребенка); - дату/месяц/год рождения (ребенка); - указать пол ребенка. </w:t>
      </w:r>
    </w:p>
    <w:p w:rsidR="003757C4" w:rsidRPr="005053AE" w:rsidRDefault="003757C4" w:rsidP="005053AE">
      <w:pPr>
        <w:ind w:left="703"/>
        <w:rPr>
          <w:sz w:val="28"/>
          <w:szCs w:val="28"/>
        </w:rPr>
      </w:pPr>
      <w:r w:rsidRPr="005053AE">
        <w:rPr>
          <w:sz w:val="28"/>
          <w:szCs w:val="28"/>
        </w:rPr>
        <w:t xml:space="preserve">Проверить правильность введенных данных и нажать </w:t>
      </w:r>
      <w:r w:rsidRPr="005053AE">
        <w:rPr>
          <w:b/>
          <w:bCs/>
          <w:sz w:val="28"/>
          <w:szCs w:val="28"/>
        </w:rPr>
        <w:t>«Сохранить»</w:t>
      </w:r>
      <w:r w:rsidRPr="005053AE">
        <w:rPr>
          <w:sz w:val="28"/>
          <w:szCs w:val="28"/>
        </w:rPr>
        <w:t xml:space="preserve"> (Рис. 4) </w:t>
      </w:r>
    </w:p>
    <w:p w:rsidR="003757C4" w:rsidRPr="005053AE" w:rsidRDefault="003757C4" w:rsidP="005053AE">
      <w:pPr>
        <w:spacing w:after="70" w:line="256" w:lineRule="auto"/>
        <w:ind w:left="-19" w:right="-81"/>
        <w:rPr>
          <w:sz w:val="28"/>
          <w:szCs w:val="28"/>
        </w:rPr>
      </w:pPr>
      <w:r>
        <w:rPr>
          <w:noProof/>
        </w:rPr>
      </w:r>
      <w:r w:rsidRPr="00F23A04">
        <w:rPr>
          <w:noProof/>
          <w:sz w:val="28"/>
          <w:szCs w:val="28"/>
        </w:rPr>
        <w:pict>
          <v:group id="Group 2195" o:spid="_x0000_s1038" style="width:501.95pt;height:160.05pt;mso-position-horizontal-relative:char;mso-position-vertical-relative:line" coordsize="69265,23423">
            <v:shape id="Picture 175" o:spid="_x0000_s1039" type="#_x0000_t75" style="position:absolute;width:69265;height:23423;visibility:visible">
              <v:imagedata r:id="rId24" o:title=""/>
            </v:shape>
            <v:shape id="Picture 177" o:spid="_x0000_s1040" type="#_x0000_t75" style="position:absolute;left:532;top:148;width:68243;height:22409;visibility:visible">
              <v:imagedata r:id="rId25" o:title=""/>
            </v:shape>
            <w10:anchorlock/>
          </v:group>
        </w:pict>
      </w:r>
      <w:r>
        <w:rPr>
          <w:noProof/>
        </w:rPr>
      </w:r>
      <w:r w:rsidRPr="00F23A04">
        <w:rPr>
          <w:noProof/>
          <w:sz w:val="28"/>
          <w:szCs w:val="28"/>
        </w:rPr>
        <w:pict>
          <v:group id="Group 2196" o:spid="_x0000_s1041" style="width:493.05pt;height:297.55pt;mso-position-horizontal-relative:char;mso-position-vertical-relative:line" coordsize="69067,41026">
            <v:shape id="Picture 179" o:spid="_x0000_s1042" type="#_x0000_t75" style="position:absolute;width:69067;height:41026;visibility:visible">
              <v:imagedata r:id="rId26" o:title=""/>
            </v:shape>
            <v:shape id="Picture 181" o:spid="_x0000_s1043" type="#_x0000_t75" style="position:absolute;left:532;top:151;width:68040;height:40011;visibility:visible">
              <v:imagedata r:id="rId27" o:title=""/>
            </v:shape>
            <w10:anchorlock/>
          </v:group>
        </w:pict>
      </w:r>
    </w:p>
    <w:p w:rsidR="003757C4" w:rsidRPr="005053AE" w:rsidRDefault="003757C4" w:rsidP="009D6BE9">
      <w:pPr>
        <w:spacing w:line="256" w:lineRule="auto"/>
        <w:jc w:val="center"/>
        <w:rPr>
          <w:sz w:val="28"/>
          <w:szCs w:val="28"/>
        </w:rPr>
      </w:pPr>
      <w:r w:rsidRPr="005053AE">
        <w:rPr>
          <w:sz w:val="28"/>
          <w:szCs w:val="28"/>
        </w:rPr>
        <w:t>Рис. 4</w:t>
      </w:r>
    </w:p>
    <w:p w:rsidR="003757C4" w:rsidRPr="005053AE" w:rsidRDefault="003757C4" w:rsidP="005053AE">
      <w:pPr>
        <w:spacing w:line="256" w:lineRule="auto"/>
        <w:ind w:left="708"/>
        <w:rPr>
          <w:sz w:val="28"/>
          <w:szCs w:val="28"/>
        </w:rPr>
      </w:pPr>
      <w:r w:rsidRPr="005053AE">
        <w:rPr>
          <w:rFonts w:ascii="Calibri" w:hAnsi="Calibri" w:cs="Calibri"/>
          <w:sz w:val="28"/>
          <w:szCs w:val="28"/>
        </w:rPr>
        <w:t xml:space="preserve"> </w:t>
      </w:r>
    </w:p>
    <w:p w:rsidR="003757C4" w:rsidRPr="005053AE" w:rsidRDefault="003757C4" w:rsidP="005053AE">
      <w:pPr>
        <w:ind w:left="703"/>
        <w:rPr>
          <w:sz w:val="28"/>
          <w:szCs w:val="28"/>
        </w:rPr>
      </w:pPr>
      <w:r w:rsidRPr="005053AE">
        <w:rPr>
          <w:sz w:val="28"/>
          <w:szCs w:val="28"/>
        </w:rPr>
        <w:t xml:space="preserve">Данные о ребенке будут добавлены в личный кабинет (Рис. 5) </w:t>
      </w:r>
    </w:p>
    <w:p w:rsidR="003757C4" w:rsidRPr="005053AE" w:rsidRDefault="003757C4" w:rsidP="005053AE">
      <w:pPr>
        <w:spacing w:after="81" w:line="256" w:lineRule="auto"/>
        <w:ind w:left="132" w:right="-103"/>
        <w:rPr>
          <w:sz w:val="28"/>
          <w:szCs w:val="28"/>
        </w:rPr>
      </w:pPr>
      <w:r>
        <w:rPr>
          <w:noProof/>
        </w:rPr>
      </w:r>
      <w:r w:rsidRPr="00F23A04">
        <w:rPr>
          <w:noProof/>
          <w:sz w:val="28"/>
          <w:szCs w:val="28"/>
        </w:rPr>
        <w:pict>
          <v:group id="Group 2154" o:spid="_x0000_s1044" style="width:486.95pt;height:283.6pt;mso-position-horizontal-relative:char;mso-position-vertical-relative:line" coordsize="68244,34853">
            <v:shape id="Picture 243" o:spid="_x0000_s1045" type="#_x0000_t75" style="position:absolute;width:68244;height:34853;visibility:visible">
              <v:imagedata r:id="rId28" o:title=""/>
            </v:shape>
            <v:shape id="Picture 245" o:spid="_x0000_s1046" type="#_x0000_t75" style="position:absolute;left:537;top:153;width:67221;height:33827;visibility:visible">
              <v:imagedata r:id="rId29" o:title=""/>
            </v:shape>
            <w10:anchorlock/>
          </v:group>
        </w:pict>
      </w:r>
    </w:p>
    <w:p w:rsidR="003757C4" w:rsidRPr="005053AE" w:rsidRDefault="003757C4" w:rsidP="009D6BE9">
      <w:pPr>
        <w:spacing w:line="256" w:lineRule="auto"/>
        <w:ind w:left="708"/>
        <w:jc w:val="center"/>
        <w:rPr>
          <w:sz w:val="28"/>
          <w:szCs w:val="28"/>
        </w:rPr>
      </w:pPr>
      <w:r w:rsidRPr="005053AE">
        <w:rPr>
          <w:sz w:val="28"/>
          <w:szCs w:val="28"/>
        </w:rPr>
        <w:t>Рис. 5.</w:t>
      </w:r>
    </w:p>
    <w:p w:rsidR="003757C4" w:rsidRPr="005053AE" w:rsidRDefault="003757C4" w:rsidP="005053AE">
      <w:pPr>
        <w:spacing w:line="256" w:lineRule="auto"/>
        <w:ind w:left="708"/>
        <w:rPr>
          <w:sz w:val="28"/>
          <w:szCs w:val="28"/>
        </w:rPr>
      </w:pPr>
      <w:r w:rsidRPr="005053AE">
        <w:rPr>
          <w:sz w:val="28"/>
          <w:szCs w:val="28"/>
        </w:rPr>
        <w:t xml:space="preserve"> </w:t>
      </w:r>
    </w:p>
    <w:p w:rsidR="003757C4" w:rsidRPr="005053AE" w:rsidRDefault="003757C4" w:rsidP="005053AE">
      <w:pPr>
        <w:ind w:left="703"/>
        <w:rPr>
          <w:sz w:val="28"/>
          <w:szCs w:val="28"/>
        </w:rPr>
      </w:pPr>
      <w:r w:rsidRPr="005053AE">
        <w:rPr>
          <w:sz w:val="28"/>
          <w:szCs w:val="28"/>
        </w:rPr>
        <w:t xml:space="preserve">Если у родителя несколько детей – повторить </w:t>
      </w:r>
      <w:r w:rsidRPr="005053AE">
        <w:rPr>
          <w:b/>
          <w:bCs/>
          <w:sz w:val="28"/>
          <w:szCs w:val="28"/>
        </w:rPr>
        <w:t xml:space="preserve">Шаг 3 </w:t>
      </w:r>
      <w:r w:rsidRPr="005053AE">
        <w:rPr>
          <w:sz w:val="28"/>
          <w:szCs w:val="28"/>
        </w:rPr>
        <w:t>и</w:t>
      </w:r>
      <w:r w:rsidRPr="005053AE">
        <w:rPr>
          <w:b/>
          <w:bCs/>
          <w:sz w:val="28"/>
          <w:szCs w:val="28"/>
        </w:rPr>
        <w:t xml:space="preserve"> 4</w:t>
      </w:r>
      <w:r w:rsidRPr="005053AE">
        <w:rPr>
          <w:sz w:val="28"/>
          <w:szCs w:val="28"/>
        </w:rPr>
        <w:t xml:space="preserve">. </w:t>
      </w:r>
    </w:p>
    <w:p w:rsidR="003757C4" w:rsidRPr="005053AE" w:rsidRDefault="003757C4" w:rsidP="005053AE">
      <w:pPr>
        <w:spacing w:line="256" w:lineRule="auto"/>
        <w:ind w:left="708"/>
        <w:rPr>
          <w:sz w:val="28"/>
          <w:szCs w:val="28"/>
        </w:rPr>
      </w:pPr>
      <w:r w:rsidRPr="005053AE">
        <w:rPr>
          <w:sz w:val="28"/>
          <w:szCs w:val="28"/>
        </w:rPr>
        <w:t xml:space="preserve"> </w:t>
      </w:r>
    </w:p>
    <w:p w:rsidR="003757C4" w:rsidRPr="005053AE" w:rsidRDefault="003757C4" w:rsidP="005053AE">
      <w:pPr>
        <w:ind w:left="-15" w:firstLine="708"/>
        <w:rPr>
          <w:sz w:val="28"/>
          <w:szCs w:val="28"/>
        </w:rPr>
      </w:pPr>
      <w:r w:rsidRPr="005053AE">
        <w:rPr>
          <w:b/>
          <w:bCs/>
          <w:sz w:val="28"/>
          <w:szCs w:val="28"/>
        </w:rPr>
        <w:t>Шаг 1.</w:t>
      </w:r>
      <w:r w:rsidRPr="005053AE">
        <w:rPr>
          <w:sz w:val="28"/>
          <w:szCs w:val="28"/>
        </w:rPr>
        <w:t xml:space="preserve"> Войти в систему управления </w:t>
      </w:r>
      <w:r w:rsidRPr="005053AE">
        <w:rPr>
          <w:b/>
          <w:bCs/>
          <w:sz w:val="28"/>
          <w:szCs w:val="28"/>
        </w:rPr>
        <w:t>«Навигатор дополнительного образования города Санкт-Петербурга»</w:t>
      </w:r>
      <w:r w:rsidRPr="005053AE">
        <w:rPr>
          <w:sz w:val="28"/>
          <w:szCs w:val="28"/>
        </w:rPr>
        <w:t xml:space="preserve">. </w:t>
      </w:r>
    </w:p>
    <w:p w:rsidR="003757C4" w:rsidRPr="005053AE" w:rsidRDefault="003757C4" w:rsidP="005053AE">
      <w:pPr>
        <w:spacing w:line="256" w:lineRule="auto"/>
        <w:ind w:left="708"/>
        <w:rPr>
          <w:sz w:val="28"/>
          <w:szCs w:val="28"/>
        </w:rPr>
      </w:pPr>
      <w:r w:rsidRPr="005053AE">
        <w:rPr>
          <w:sz w:val="28"/>
          <w:szCs w:val="28"/>
        </w:rPr>
        <w:t xml:space="preserve"> </w:t>
      </w:r>
    </w:p>
    <w:p w:rsidR="003757C4" w:rsidRPr="005053AE" w:rsidRDefault="003757C4" w:rsidP="005053AE">
      <w:pPr>
        <w:ind w:left="718"/>
        <w:rPr>
          <w:sz w:val="28"/>
          <w:szCs w:val="28"/>
        </w:rPr>
      </w:pPr>
      <w:r w:rsidRPr="005053AE">
        <w:rPr>
          <w:b/>
          <w:bCs/>
          <w:sz w:val="28"/>
          <w:szCs w:val="28"/>
        </w:rPr>
        <w:t>Шаг 2.</w:t>
      </w:r>
      <w:r w:rsidRPr="005053AE">
        <w:rPr>
          <w:sz w:val="28"/>
          <w:szCs w:val="28"/>
        </w:rPr>
        <w:t xml:space="preserve"> Открыть раздел </w:t>
      </w:r>
      <w:r w:rsidRPr="005053AE">
        <w:rPr>
          <w:b/>
          <w:bCs/>
          <w:sz w:val="28"/>
          <w:szCs w:val="28"/>
        </w:rPr>
        <w:t>«Пользователи сайта»</w:t>
      </w:r>
      <w:r w:rsidRPr="005053AE">
        <w:rPr>
          <w:sz w:val="28"/>
          <w:szCs w:val="28"/>
        </w:rPr>
        <w:t xml:space="preserve"> (Рис. 1) </w:t>
      </w:r>
    </w:p>
    <w:p w:rsidR="003757C4" w:rsidRPr="005053AE" w:rsidRDefault="003757C4" w:rsidP="005053AE">
      <w:pPr>
        <w:spacing w:after="53" w:line="256" w:lineRule="auto"/>
        <w:ind w:left="648"/>
        <w:rPr>
          <w:sz w:val="28"/>
          <w:szCs w:val="28"/>
        </w:rPr>
      </w:pPr>
      <w:r>
        <w:rPr>
          <w:noProof/>
        </w:rPr>
      </w:r>
      <w:r w:rsidRPr="00F23A04">
        <w:rPr>
          <w:noProof/>
          <w:sz w:val="28"/>
          <w:szCs w:val="28"/>
        </w:rPr>
        <w:pict>
          <v:group id="Group 2556" o:spid="_x0000_s1047" style="width:469.45pt;height:215.4pt;mso-position-horizontal-relative:char;mso-position-vertical-relative:line" coordsize="60274,29535">
            <v:shape id="Picture 334" o:spid="_x0000_s1048" type="#_x0000_t75" style="position:absolute;width:60274;height:29535;visibility:visible">
              <v:imagedata r:id="rId30" o:title=""/>
            </v:shape>
            <v:shape id="Picture 336" o:spid="_x0000_s1049" type="#_x0000_t75" style="position:absolute;left:537;top:153;width:59245;height:28518;visibility:visible">
              <v:imagedata r:id="rId31" o:title=""/>
            </v:shape>
            <w10:anchorlock/>
          </v:group>
        </w:pict>
      </w:r>
    </w:p>
    <w:p w:rsidR="003757C4" w:rsidRPr="005053AE" w:rsidRDefault="003757C4" w:rsidP="009D6BE9">
      <w:pPr>
        <w:ind w:left="5387" w:right="-1" w:hanging="4702"/>
        <w:jc w:val="center"/>
        <w:rPr>
          <w:sz w:val="28"/>
          <w:szCs w:val="28"/>
        </w:rPr>
      </w:pPr>
      <w:r w:rsidRPr="005053AE">
        <w:rPr>
          <w:sz w:val="28"/>
          <w:szCs w:val="28"/>
        </w:rPr>
        <w:t>Рис. 1</w:t>
      </w:r>
    </w:p>
    <w:p w:rsidR="003757C4" w:rsidRPr="005053AE" w:rsidRDefault="003757C4" w:rsidP="005053AE">
      <w:pPr>
        <w:spacing w:after="106" w:line="256" w:lineRule="auto"/>
        <w:ind w:left="708"/>
        <w:rPr>
          <w:sz w:val="28"/>
          <w:szCs w:val="28"/>
        </w:rPr>
      </w:pPr>
      <w:r w:rsidRPr="005053AE">
        <w:rPr>
          <w:sz w:val="28"/>
          <w:szCs w:val="28"/>
        </w:rPr>
        <w:t xml:space="preserve"> </w:t>
      </w:r>
    </w:p>
    <w:p w:rsidR="003757C4" w:rsidRPr="005053AE" w:rsidRDefault="003757C4" w:rsidP="005053AE">
      <w:pPr>
        <w:ind w:firstLine="708"/>
        <w:rPr>
          <w:sz w:val="28"/>
          <w:szCs w:val="28"/>
        </w:rPr>
      </w:pPr>
      <w:r w:rsidRPr="005053AE">
        <w:rPr>
          <w:b/>
          <w:bCs/>
          <w:sz w:val="28"/>
          <w:szCs w:val="28"/>
        </w:rPr>
        <w:t>Шаг 3.</w:t>
      </w:r>
      <w:r w:rsidRPr="005053AE">
        <w:rPr>
          <w:sz w:val="28"/>
          <w:szCs w:val="28"/>
        </w:rPr>
        <w:t xml:space="preserve"> С помощью поиска по ФИО или e-mail найти профиль нужного родителя, открыть профиль и перейти во вкладку </w:t>
      </w:r>
      <w:r w:rsidRPr="005053AE">
        <w:rPr>
          <w:b/>
          <w:bCs/>
          <w:sz w:val="28"/>
          <w:szCs w:val="28"/>
        </w:rPr>
        <w:t xml:space="preserve">«Дети» </w:t>
      </w:r>
      <w:r w:rsidRPr="005053AE">
        <w:rPr>
          <w:sz w:val="28"/>
          <w:szCs w:val="28"/>
        </w:rPr>
        <w:t xml:space="preserve">(Рис. 2). </w:t>
      </w:r>
    </w:p>
    <w:p w:rsidR="003757C4" w:rsidRPr="005053AE" w:rsidRDefault="003757C4" w:rsidP="005053AE">
      <w:pPr>
        <w:spacing w:line="256" w:lineRule="auto"/>
        <w:ind w:left="708"/>
        <w:rPr>
          <w:sz w:val="28"/>
          <w:szCs w:val="28"/>
        </w:rPr>
      </w:pPr>
      <w:r w:rsidRPr="005053AE">
        <w:rPr>
          <w:sz w:val="28"/>
          <w:szCs w:val="28"/>
        </w:rPr>
        <w:t xml:space="preserve"> </w:t>
      </w:r>
    </w:p>
    <w:p w:rsidR="003757C4" w:rsidRPr="005053AE" w:rsidRDefault="003757C4" w:rsidP="005053AE">
      <w:pPr>
        <w:spacing w:after="87" w:line="256" w:lineRule="auto"/>
        <w:ind w:left="638"/>
        <w:rPr>
          <w:sz w:val="28"/>
          <w:szCs w:val="28"/>
        </w:rPr>
      </w:pPr>
      <w:r>
        <w:rPr>
          <w:noProof/>
        </w:rPr>
      </w:r>
      <w:r w:rsidRPr="00F23A04">
        <w:rPr>
          <w:noProof/>
          <w:sz w:val="28"/>
          <w:szCs w:val="28"/>
        </w:rPr>
        <w:pict>
          <v:group id="Group 2557" o:spid="_x0000_s1050" style="width:473.75pt;height:268.3pt;mso-position-horizontal-relative:char;mso-position-vertical-relative:line" coordsize="60167,34076">
            <v:shape id="Picture 338" o:spid="_x0000_s1051" type="#_x0000_t75" style="position:absolute;width:60167;height:34076;visibility:visible">
              <v:imagedata r:id="rId32" o:title=""/>
            </v:shape>
            <v:shape id="Picture 340" o:spid="_x0000_s1052" type="#_x0000_t75" style="position:absolute;left:534;top:156;width:59150;height:33051;visibility:visible">
              <v:imagedata r:id="rId33" o:title=""/>
            </v:shape>
            <w10:anchorlock/>
          </v:group>
        </w:pict>
      </w:r>
    </w:p>
    <w:p w:rsidR="003757C4" w:rsidRPr="005053AE" w:rsidRDefault="003757C4" w:rsidP="009D6BE9">
      <w:pPr>
        <w:spacing w:after="18" w:line="256" w:lineRule="auto"/>
        <w:ind w:left="708"/>
        <w:jc w:val="center"/>
        <w:rPr>
          <w:sz w:val="28"/>
          <w:szCs w:val="28"/>
        </w:rPr>
      </w:pPr>
      <w:r w:rsidRPr="005053AE">
        <w:rPr>
          <w:sz w:val="28"/>
          <w:szCs w:val="28"/>
        </w:rPr>
        <w:t>Рис. 2</w:t>
      </w:r>
    </w:p>
    <w:p w:rsidR="003757C4" w:rsidRDefault="003757C4" w:rsidP="005053AE">
      <w:pPr>
        <w:ind w:left="703"/>
        <w:rPr>
          <w:b/>
          <w:bCs/>
          <w:sz w:val="28"/>
          <w:szCs w:val="28"/>
        </w:rPr>
      </w:pPr>
    </w:p>
    <w:p w:rsidR="003757C4" w:rsidRPr="005053AE" w:rsidRDefault="003757C4" w:rsidP="005053AE">
      <w:pPr>
        <w:ind w:left="703"/>
        <w:rPr>
          <w:sz w:val="28"/>
          <w:szCs w:val="28"/>
        </w:rPr>
      </w:pPr>
      <w:r w:rsidRPr="005053AE">
        <w:rPr>
          <w:b/>
          <w:bCs/>
          <w:sz w:val="28"/>
          <w:szCs w:val="28"/>
        </w:rPr>
        <w:t xml:space="preserve">Шаг 4. </w:t>
      </w:r>
      <w:r w:rsidRPr="005053AE">
        <w:rPr>
          <w:sz w:val="28"/>
          <w:szCs w:val="28"/>
        </w:rPr>
        <w:t xml:space="preserve">Нажать на </w:t>
      </w:r>
      <w:r w:rsidRPr="005053AE">
        <w:rPr>
          <w:b/>
          <w:bCs/>
          <w:sz w:val="28"/>
          <w:szCs w:val="28"/>
        </w:rPr>
        <w:t>«+Добавить ребенка»</w:t>
      </w:r>
      <w:r w:rsidRPr="005053AE">
        <w:rPr>
          <w:sz w:val="28"/>
          <w:szCs w:val="28"/>
        </w:rPr>
        <w:t xml:space="preserve">, в открывшейся форме ввести: </w:t>
      </w:r>
    </w:p>
    <w:p w:rsidR="003757C4" w:rsidRPr="005053AE" w:rsidRDefault="003757C4" w:rsidP="005053AE">
      <w:pPr>
        <w:ind w:left="703" w:right="5765"/>
        <w:rPr>
          <w:sz w:val="28"/>
          <w:szCs w:val="28"/>
        </w:rPr>
      </w:pPr>
      <w:r w:rsidRPr="005053AE">
        <w:rPr>
          <w:sz w:val="28"/>
          <w:szCs w:val="28"/>
        </w:rPr>
        <w:t xml:space="preserve">- фамилию, имя, отчество (ребенка); - дату/месяц/год рождения (ребенка); - указать пол ребенка. </w:t>
      </w:r>
    </w:p>
    <w:p w:rsidR="003757C4" w:rsidRPr="005053AE" w:rsidRDefault="003757C4" w:rsidP="005053AE">
      <w:pPr>
        <w:ind w:left="703"/>
        <w:rPr>
          <w:sz w:val="28"/>
          <w:szCs w:val="28"/>
        </w:rPr>
      </w:pPr>
      <w:r w:rsidRPr="005053AE">
        <w:rPr>
          <w:sz w:val="28"/>
          <w:szCs w:val="28"/>
        </w:rPr>
        <w:t xml:space="preserve">Проверить правильность введенных данных и нажать </w:t>
      </w:r>
      <w:r w:rsidRPr="005053AE">
        <w:rPr>
          <w:b/>
          <w:bCs/>
          <w:sz w:val="28"/>
          <w:szCs w:val="28"/>
        </w:rPr>
        <w:t>«Сохранить»</w:t>
      </w:r>
      <w:r w:rsidRPr="005053AE">
        <w:rPr>
          <w:sz w:val="28"/>
          <w:szCs w:val="28"/>
        </w:rPr>
        <w:t xml:space="preserve"> (Рис. 3). </w:t>
      </w:r>
    </w:p>
    <w:p w:rsidR="003757C4" w:rsidRPr="005053AE" w:rsidRDefault="003757C4" w:rsidP="005053AE">
      <w:pPr>
        <w:spacing w:after="180" w:line="256" w:lineRule="auto"/>
        <w:ind w:left="2158"/>
        <w:rPr>
          <w:sz w:val="28"/>
          <w:szCs w:val="28"/>
        </w:rPr>
      </w:pPr>
      <w:r>
        <w:rPr>
          <w:noProof/>
        </w:rPr>
      </w:r>
      <w:r w:rsidRPr="00F23A04">
        <w:rPr>
          <w:noProof/>
          <w:sz w:val="28"/>
          <w:szCs w:val="28"/>
        </w:rPr>
        <w:pict>
          <v:group id="Group 2317" o:spid="_x0000_s1053" style="width:346.1pt;height:282.25pt;mso-position-horizontal-relative:char;mso-position-vertical-relative:line" coordsize="43952,35844">
            <v:shape id="Picture 457" o:spid="_x0000_s1054" type="#_x0000_t75" style="position:absolute;width:43952;height:35844;visibility:visible">
              <v:imagedata r:id="rId34" o:title=""/>
            </v:shape>
            <v:shape id="Picture 459" o:spid="_x0000_s1055" type="#_x0000_t75" style="position:absolute;left:527;top:152;width:42932;height:34817;visibility:visible">
              <v:imagedata r:id="rId35" o:title=""/>
            </v:shape>
            <w10:anchorlock/>
          </v:group>
        </w:pict>
      </w:r>
    </w:p>
    <w:p w:rsidR="003757C4" w:rsidRPr="005053AE" w:rsidRDefault="003757C4" w:rsidP="005053AE">
      <w:pPr>
        <w:spacing w:after="3" w:line="256" w:lineRule="auto"/>
        <w:ind w:left="711" w:right="2"/>
        <w:jc w:val="center"/>
        <w:rPr>
          <w:sz w:val="28"/>
          <w:szCs w:val="28"/>
        </w:rPr>
      </w:pPr>
      <w:r w:rsidRPr="005053AE">
        <w:rPr>
          <w:sz w:val="28"/>
          <w:szCs w:val="28"/>
        </w:rPr>
        <w:t xml:space="preserve">Рис. 3 </w:t>
      </w:r>
    </w:p>
    <w:p w:rsidR="003757C4" w:rsidRPr="005053AE" w:rsidRDefault="003757C4" w:rsidP="005053AE">
      <w:pPr>
        <w:spacing w:after="89" w:line="256" w:lineRule="auto"/>
        <w:ind w:left="708"/>
        <w:rPr>
          <w:sz w:val="28"/>
          <w:szCs w:val="28"/>
        </w:rPr>
      </w:pPr>
      <w:r w:rsidRPr="005053AE">
        <w:rPr>
          <w:sz w:val="28"/>
          <w:szCs w:val="28"/>
        </w:rPr>
        <w:t xml:space="preserve"> </w:t>
      </w:r>
    </w:p>
    <w:p w:rsidR="003757C4" w:rsidRPr="005053AE" w:rsidRDefault="003757C4" w:rsidP="005053AE">
      <w:pPr>
        <w:ind w:left="703"/>
        <w:rPr>
          <w:sz w:val="28"/>
          <w:szCs w:val="28"/>
        </w:rPr>
      </w:pPr>
      <w:r w:rsidRPr="005053AE">
        <w:rPr>
          <w:sz w:val="28"/>
          <w:szCs w:val="28"/>
        </w:rPr>
        <w:t xml:space="preserve">Данные о ребенке будут добавлены в личный кабинет родителя (Рис. 4) </w:t>
      </w:r>
    </w:p>
    <w:p w:rsidR="003757C4" w:rsidRPr="005053AE" w:rsidRDefault="003757C4" w:rsidP="005053AE">
      <w:pPr>
        <w:spacing w:line="256" w:lineRule="auto"/>
        <w:ind w:left="708" w:right="1148"/>
        <w:rPr>
          <w:sz w:val="28"/>
          <w:szCs w:val="28"/>
        </w:rPr>
      </w:pPr>
      <w:r w:rsidRPr="005053AE">
        <w:rPr>
          <w:sz w:val="28"/>
          <w:szCs w:val="28"/>
        </w:rPr>
        <w:t xml:space="preserve"> </w:t>
      </w:r>
    </w:p>
    <w:p w:rsidR="003757C4" w:rsidRPr="005053AE" w:rsidRDefault="003757C4" w:rsidP="005053AE">
      <w:pPr>
        <w:spacing w:line="256" w:lineRule="auto"/>
        <w:ind w:left="1781"/>
        <w:rPr>
          <w:sz w:val="28"/>
          <w:szCs w:val="28"/>
        </w:rPr>
      </w:pPr>
      <w:r>
        <w:rPr>
          <w:noProof/>
        </w:rPr>
      </w:r>
      <w:r w:rsidRPr="00F23A04">
        <w:rPr>
          <w:noProof/>
          <w:sz w:val="28"/>
          <w:szCs w:val="28"/>
        </w:rPr>
        <w:pict>
          <v:group id="Group 2318" o:spid="_x0000_s1056" style="width:392.4pt;height:257.15pt;mso-position-horizontal-relative:char;mso-position-vertical-relative:line" coordsize="49834,32659">
            <v:shape id="Picture 461" o:spid="_x0000_s1057" type="#_x0000_t75" style="position:absolute;width:49834;height:32659;visibility:visible">
              <v:imagedata r:id="rId36" o:title=""/>
            </v:shape>
            <v:shape id="Picture 463" o:spid="_x0000_s1058" type="#_x0000_t75" style="position:absolute;left:532;top:148;width:48818;height:31636;visibility:visible">
              <v:imagedata r:id="rId37" o:title=""/>
            </v:shape>
            <w10:anchorlock/>
          </v:group>
        </w:pict>
      </w:r>
    </w:p>
    <w:p w:rsidR="003757C4" w:rsidRPr="005053AE" w:rsidRDefault="003757C4" w:rsidP="005053AE">
      <w:pPr>
        <w:spacing w:line="256" w:lineRule="auto"/>
        <w:ind w:left="708" w:right="1148"/>
        <w:rPr>
          <w:sz w:val="28"/>
          <w:szCs w:val="28"/>
        </w:rPr>
      </w:pPr>
      <w:r w:rsidRPr="005053AE">
        <w:rPr>
          <w:sz w:val="28"/>
          <w:szCs w:val="28"/>
        </w:rPr>
        <w:t xml:space="preserve"> </w:t>
      </w:r>
    </w:p>
    <w:p w:rsidR="003757C4" w:rsidRPr="005053AE" w:rsidRDefault="003757C4" w:rsidP="005053AE">
      <w:pPr>
        <w:spacing w:after="3" w:line="256" w:lineRule="auto"/>
        <w:ind w:left="711" w:right="1"/>
        <w:jc w:val="center"/>
        <w:rPr>
          <w:sz w:val="28"/>
          <w:szCs w:val="28"/>
        </w:rPr>
      </w:pPr>
      <w:r w:rsidRPr="005053AE">
        <w:rPr>
          <w:sz w:val="28"/>
          <w:szCs w:val="28"/>
        </w:rPr>
        <w:t xml:space="preserve">Рис. 4 </w:t>
      </w:r>
    </w:p>
    <w:p w:rsidR="003757C4" w:rsidRPr="005053AE" w:rsidRDefault="003757C4" w:rsidP="005053AE">
      <w:pPr>
        <w:spacing w:line="256" w:lineRule="auto"/>
        <w:ind w:left="708"/>
        <w:rPr>
          <w:sz w:val="28"/>
          <w:szCs w:val="28"/>
        </w:rPr>
      </w:pPr>
      <w:r w:rsidRPr="005053AE">
        <w:rPr>
          <w:sz w:val="28"/>
          <w:szCs w:val="28"/>
        </w:rPr>
        <w:t xml:space="preserve"> </w:t>
      </w:r>
    </w:p>
    <w:p w:rsidR="003757C4" w:rsidRDefault="003757C4" w:rsidP="009D6BE9">
      <w:pPr>
        <w:ind w:left="703"/>
        <w:rPr>
          <w:color w:val="000000"/>
          <w:sz w:val="28"/>
          <w:szCs w:val="28"/>
        </w:rPr>
      </w:pPr>
      <w:r w:rsidRPr="005053AE">
        <w:rPr>
          <w:sz w:val="28"/>
          <w:szCs w:val="28"/>
        </w:rPr>
        <w:t xml:space="preserve">Если у родителя несколько детей – повторить </w:t>
      </w:r>
      <w:r w:rsidRPr="005053AE">
        <w:rPr>
          <w:b/>
          <w:bCs/>
          <w:sz w:val="28"/>
          <w:szCs w:val="28"/>
        </w:rPr>
        <w:t>Шаг 4</w:t>
      </w:r>
      <w:r w:rsidRPr="005053AE">
        <w:rPr>
          <w:sz w:val="28"/>
          <w:szCs w:val="28"/>
        </w:rPr>
        <w:t xml:space="preserve">. </w:t>
      </w:r>
    </w:p>
    <w:sectPr w:rsidR="003757C4"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7C4" w:rsidRDefault="003757C4">
      <w:r>
        <w:separator/>
      </w:r>
    </w:p>
  </w:endnote>
  <w:endnote w:type="continuationSeparator" w:id="0">
    <w:p w:rsidR="003757C4" w:rsidRDefault="003757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7C4" w:rsidRDefault="003757C4">
      <w:r>
        <w:separator/>
      </w:r>
    </w:p>
  </w:footnote>
  <w:footnote w:type="continuationSeparator" w:id="0">
    <w:p w:rsidR="003757C4" w:rsidRDefault="003757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B680B0"/>
    <w:lvl w:ilvl="0">
      <w:numFmt w:val="bullet"/>
      <w:lvlText w:val="*"/>
      <w:lvlJc w:val="left"/>
    </w:lvl>
  </w:abstractNum>
  <w:abstractNum w:abstractNumId="1">
    <w:nsid w:val="00A5699B"/>
    <w:multiLevelType w:val="hybridMultilevel"/>
    <w:tmpl w:val="5734B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913789"/>
    <w:multiLevelType w:val="hybridMultilevel"/>
    <w:tmpl w:val="FC060D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FA67A9A"/>
    <w:multiLevelType w:val="hybridMultilevel"/>
    <w:tmpl w:val="F3382B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756C4D"/>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E71882"/>
    <w:multiLevelType w:val="hybridMultilevel"/>
    <w:tmpl w:val="C388F2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D5E2710"/>
    <w:multiLevelType w:val="hybridMultilevel"/>
    <w:tmpl w:val="B53EAB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1187193"/>
    <w:multiLevelType w:val="hybridMultilevel"/>
    <w:tmpl w:val="870A048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2B85BF2"/>
    <w:multiLevelType w:val="hybridMultilevel"/>
    <w:tmpl w:val="2CC01716"/>
    <w:lvl w:ilvl="0" w:tplc="0C2C3F24">
      <w:start w:val="1"/>
      <w:numFmt w:val="bullet"/>
      <w:lvlText w:val="-"/>
      <w:lvlJc w:val="left"/>
      <w:pPr>
        <w:ind w:left="693"/>
      </w:pPr>
      <w:rPr>
        <w:rFonts w:ascii="Tahoma" w:eastAsia="Times New Roman" w:hAnsi="Tahoma"/>
        <w:b w:val="0"/>
        <w:bCs w:val="0"/>
        <w:i w:val="0"/>
        <w:iCs w:val="0"/>
        <w:strike w:val="0"/>
        <w:dstrike w:val="0"/>
        <w:color w:val="000000"/>
        <w:sz w:val="24"/>
        <w:szCs w:val="24"/>
        <w:u w:val="none"/>
        <w:vertAlign w:val="baseline"/>
      </w:rPr>
    </w:lvl>
    <w:lvl w:ilvl="1" w:tplc="D7A8CE1C">
      <w:start w:val="1"/>
      <w:numFmt w:val="bullet"/>
      <w:lvlText w:val="o"/>
      <w:lvlJc w:val="left"/>
      <w:pPr>
        <w:ind w:left="1788"/>
      </w:pPr>
      <w:rPr>
        <w:rFonts w:ascii="Tahoma" w:eastAsia="Times New Roman" w:hAnsi="Tahoma"/>
        <w:b w:val="0"/>
        <w:bCs w:val="0"/>
        <w:i w:val="0"/>
        <w:iCs w:val="0"/>
        <w:strike w:val="0"/>
        <w:dstrike w:val="0"/>
        <w:color w:val="000000"/>
        <w:sz w:val="24"/>
        <w:szCs w:val="24"/>
        <w:u w:val="none"/>
        <w:vertAlign w:val="baseline"/>
      </w:rPr>
    </w:lvl>
    <w:lvl w:ilvl="2" w:tplc="BA1C7232">
      <w:start w:val="1"/>
      <w:numFmt w:val="bullet"/>
      <w:lvlText w:val="▪"/>
      <w:lvlJc w:val="left"/>
      <w:pPr>
        <w:ind w:left="2508"/>
      </w:pPr>
      <w:rPr>
        <w:rFonts w:ascii="Tahoma" w:eastAsia="Times New Roman" w:hAnsi="Tahoma"/>
        <w:b w:val="0"/>
        <w:bCs w:val="0"/>
        <w:i w:val="0"/>
        <w:iCs w:val="0"/>
        <w:strike w:val="0"/>
        <w:dstrike w:val="0"/>
        <w:color w:val="000000"/>
        <w:sz w:val="24"/>
        <w:szCs w:val="24"/>
        <w:u w:val="none"/>
        <w:vertAlign w:val="baseline"/>
      </w:rPr>
    </w:lvl>
    <w:lvl w:ilvl="3" w:tplc="8AB00658">
      <w:start w:val="1"/>
      <w:numFmt w:val="bullet"/>
      <w:lvlText w:val="•"/>
      <w:lvlJc w:val="left"/>
      <w:pPr>
        <w:ind w:left="3228"/>
      </w:pPr>
      <w:rPr>
        <w:rFonts w:ascii="Tahoma" w:eastAsia="Times New Roman" w:hAnsi="Tahoma"/>
        <w:b w:val="0"/>
        <w:bCs w:val="0"/>
        <w:i w:val="0"/>
        <w:iCs w:val="0"/>
        <w:strike w:val="0"/>
        <w:dstrike w:val="0"/>
        <w:color w:val="000000"/>
        <w:sz w:val="24"/>
        <w:szCs w:val="24"/>
        <w:u w:val="none"/>
        <w:vertAlign w:val="baseline"/>
      </w:rPr>
    </w:lvl>
    <w:lvl w:ilvl="4" w:tplc="B9880596">
      <w:start w:val="1"/>
      <w:numFmt w:val="bullet"/>
      <w:lvlText w:val="o"/>
      <w:lvlJc w:val="left"/>
      <w:pPr>
        <w:ind w:left="3948"/>
      </w:pPr>
      <w:rPr>
        <w:rFonts w:ascii="Tahoma" w:eastAsia="Times New Roman" w:hAnsi="Tahoma"/>
        <w:b w:val="0"/>
        <w:bCs w:val="0"/>
        <w:i w:val="0"/>
        <w:iCs w:val="0"/>
        <w:strike w:val="0"/>
        <w:dstrike w:val="0"/>
        <w:color w:val="000000"/>
        <w:sz w:val="24"/>
        <w:szCs w:val="24"/>
        <w:u w:val="none"/>
        <w:vertAlign w:val="baseline"/>
      </w:rPr>
    </w:lvl>
    <w:lvl w:ilvl="5" w:tplc="C908D57C">
      <w:start w:val="1"/>
      <w:numFmt w:val="bullet"/>
      <w:lvlText w:val="▪"/>
      <w:lvlJc w:val="left"/>
      <w:pPr>
        <w:ind w:left="4668"/>
      </w:pPr>
      <w:rPr>
        <w:rFonts w:ascii="Tahoma" w:eastAsia="Times New Roman" w:hAnsi="Tahoma"/>
        <w:b w:val="0"/>
        <w:bCs w:val="0"/>
        <w:i w:val="0"/>
        <w:iCs w:val="0"/>
        <w:strike w:val="0"/>
        <w:dstrike w:val="0"/>
        <w:color w:val="000000"/>
        <w:sz w:val="24"/>
        <w:szCs w:val="24"/>
        <w:u w:val="none"/>
        <w:vertAlign w:val="baseline"/>
      </w:rPr>
    </w:lvl>
    <w:lvl w:ilvl="6" w:tplc="71E000AE">
      <w:start w:val="1"/>
      <w:numFmt w:val="bullet"/>
      <w:lvlText w:val="•"/>
      <w:lvlJc w:val="left"/>
      <w:pPr>
        <w:ind w:left="5388"/>
      </w:pPr>
      <w:rPr>
        <w:rFonts w:ascii="Tahoma" w:eastAsia="Times New Roman" w:hAnsi="Tahoma"/>
        <w:b w:val="0"/>
        <w:bCs w:val="0"/>
        <w:i w:val="0"/>
        <w:iCs w:val="0"/>
        <w:strike w:val="0"/>
        <w:dstrike w:val="0"/>
        <w:color w:val="000000"/>
        <w:sz w:val="24"/>
        <w:szCs w:val="24"/>
        <w:u w:val="none"/>
        <w:vertAlign w:val="baseline"/>
      </w:rPr>
    </w:lvl>
    <w:lvl w:ilvl="7" w:tplc="7820E6B0">
      <w:start w:val="1"/>
      <w:numFmt w:val="bullet"/>
      <w:lvlText w:val="o"/>
      <w:lvlJc w:val="left"/>
      <w:pPr>
        <w:ind w:left="6108"/>
      </w:pPr>
      <w:rPr>
        <w:rFonts w:ascii="Tahoma" w:eastAsia="Times New Roman" w:hAnsi="Tahoma"/>
        <w:b w:val="0"/>
        <w:bCs w:val="0"/>
        <w:i w:val="0"/>
        <w:iCs w:val="0"/>
        <w:strike w:val="0"/>
        <w:dstrike w:val="0"/>
        <w:color w:val="000000"/>
        <w:sz w:val="24"/>
        <w:szCs w:val="24"/>
        <w:u w:val="none"/>
        <w:vertAlign w:val="baseline"/>
      </w:rPr>
    </w:lvl>
    <w:lvl w:ilvl="8" w:tplc="6E44B0C2">
      <w:start w:val="1"/>
      <w:numFmt w:val="bullet"/>
      <w:lvlText w:val="▪"/>
      <w:lvlJc w:val="left"/>
      <w:pPr>
        <w:ind w:left="6828"/>
      </w:pPr>
      <w:rPr>
        <w:rFonts w:ascii="Tahoma" w:eastAsia="Times New Roman" w:hAnsi="Tahoma"/>
        <w:b w:val="0"/>
        <w:bCs w:val="0"/>
        <w:i w:val="0"/>
        <w:iCs w:val="0"/>
        <w:strike w:val="0"/>
        <w:dstrike w:val="0"/>
        <w:color w:val="000000"/>
        <w:sz w:val="24"/>
        <w:szCs w:val="24"/>
        <w:u w:val="none"/>
        <w:vertAlign w:val="baseline"/>
      </w:rPr>
    </w:lvl>
  </w:abstractNum>
  <w:abstractNum w:abstractNumId="9">
    <w:nsid w:val="56EF5712"/>
    <w:multiLevelType w:val="hybridMultilevel"/>
    <w:tmpl w:val="1564082E"/>
    <w:lvl w:ilvl="0" w:tplc="0C2C3F24">
      <w:start w:val="1"/>
      <w:numFmt w:val="bullet"/>
      <w:lvlText w:val="-"/>
      <w:lvlJc w:val="left"/>
      <w:pPr>
        <w:ind w:left="720" w:hanging="360"/>
      </w:pPr>
      <w:rPr>
        <w:rFonts w:ascii="Tahoma" w:eastAsia="Times New Roman" w:hAnsi="Tahoma"/>
        <w:b w:val="0"/>
        <w:bCs w:val="0"/>
        <w:i w:val="0"/>
        <w:iCs w:val="0"/>
        <w:strike w:val="0"/>
        <w:dstrike w:val="0"/>
        <w:color w:val="000000"/>
        <w:sz w:val="24"/>
        <w:szCs w:val="24"/>
        <w:u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5DE1441C"/>
    <w:multiLevelType w:val="hybridMultilevel"/>
    <w:tmpl w:val="FFBA32F2"/>
    <w:lvl w:ilvl="0" w:tplc="FDB0FF08">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B67C80"/>
    <w:multiLevelType w:val="hybridMultilevel"/>
    <w:tmpl w:val="4246FF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4821A0F"/>
    <w:multiLevelType w:val="hybridMultilevel"/>
    <w:tmpl w:val="81C25D9E"/>
    <w:lvl w:ilvl="0" w:tplc="04190011">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C901F8F"/>
    <w:multiLevelType w:val="hybridMultilevel"/>
    <w:tmpl w:val="DCEE27AE"/>
    <w:lvl w:ilvl="0" w:tplc="0419000F">
      <w:start w:val="1"/>
      <w:numFmt w:val="decimal"/>
      <w:lvlText w:val="%1."/>
      <w:lvlJc w:val="left"/>
      <w:pPr>
        <w:ind w:left="612"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14">
    <w:nsid w:val="718251F7"/>
    <w:multiLevelType w:val="hybridMultilevel"/>
    <w:tmpl w:val="870A048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C1B634F"/>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4"/>
  </w:num>
  <w:num w:numId="3">
    <w:abstractNumId w:val="7"/>
  </w:num>
  <w:num w:numId="4">
    <w:abstractNumId w:val="0"/>
    <w:lvlOverride w:ilvl="0">
      <w:lvl w:ilvl="0">
        <w:numFmt w:val="bullet"/>
        <w:lvlText w:val="-"/>
        <w:legacy w:legacy="1" w:legacySpace="0" w:legacyIndent="284"/>
        <w:lvlJc w:val="left"/>
        <w:rPr>
          <w:rFonts w:ascii="Times New Roman" w:hAnsi="Times New Roman" w:cs="Times New Roman" w:hint="default"/>
        </w:rPr>
      </w:lvl>
    </w:lvlOverride>
  </w:num>
  <w:num w:numId="5">
    <w:abstractNumId w:val="0"/>
    <w:lvlOverride w:ilvl="0">
      <w:lvl w:ilvl="0">
        <w:numFmt w:val="bullet"/>
        <w:lvlText w:val="-"/>
        <w:legacy w:legacy="1" w:legacySpace="0" w:legacyIndent="316"/>
        <w:lvlJc w:val="left"/>
        <w:rPr>
          <w:rFonts w:ascii="Times New Roman" w:hAnsi="Times New Roman" w:cs="Times New Roman" w:hint="default"/>
        </w:rPr>
      </w:lvl>
    </w:lvlOverride>
  </w:num>
  <w:num w:numId="6">
    <w:abstractNumId w:val="0"/>
    <w:lvlOverride w:ilvl="0">
      <w:lvl w:ilvl="0">
        <w:numFmt w:val="bullet"/>
        <w:lvlText w:val="-"/>
        <w:legacy w:legacy="1" w:legacySpace="0" w:legacyIndent="174"/>
        <w:lvlJc w:val="left"/>
        <w:rPr>
          <w:rFonts w:ascii="Times New Roman" w:hAnsi="Times New Roman" w:cs="Times New Roman" w:hint="default"/>
        </w:rPr>
      </w:lvl>
    </w:lvlOverride>
  </w:num>
  <w:num w:numId="7">
    <w:abstractNumId w:val="12"/>
  </w:num>
  <w:num w:numId="8">
    <w:abstractNumId w:val="1"/>
  </w:num>
  <w:num w:numId="9">
    <w:abstractNumId w:val="13"/>
  </w:num>
  <w:num w:numId="10">
    <w:abstractNumId w:val="8"/>
  </w:num>
  <w:num w:numId="11">
    <w:abstractNumId w:val="9"/>
  </w:num>
  <w:num w:numId="12">
    <w:abstractNumId w:val="11"/>
  </w:num>
  <w:num w:numId="13">
    <w:abstractNumId w:val="3"/>
  </w:num>
  <w:num w:numId="14">
    <w:abstractNumId w:val="2"/>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2902"/>
    <w:rsid w:val="00011408"/>
    <w:rsid w:val="00011630"/>
    <w:rsid w:val="00020895"/>
    <w:rsid w:val="000223AB"/>
    <w:rsid w:val="00022475"/>
    <w:rsid w:val="00023076"/>
    <w:rsid w:val="00025780"/>
    <w:rsid w:val="0003560E"/>
    <w:rsid w:val="00041F50"/>
    <w:rsid w:val="00044F4E"/>
    <w:rsid w:val="00050C5F"/>
    <w:rsid w:val="00051AAE"/>
    <w:rsid w:val="0006054E"/>
    <w:rsid w:val="00072E7C"/>
    <w:rsid w:val="0007703E"/>
    <w:rsid w:val="000844CB"/>
    <w:rsid w:val="00096193"/>
    <w:rsid w:val="00096235"/>
    <w:rsid w:val="000972E5"/>
    <w:rsid w:val="000A633E"/>
    <w:rsid w:val="000A7E89"/>
    <w:rsid w:val="000B01BA"/>
    <w:rsid w:val="000B6E03"/>
    <w:rsid w:val="000C1172"/>
    <w:rsid w:val="000C6342"/>
    <w:rsid w:val="000D23FE"/>
    <w:rsid w:val="000E1000"/>
    <w:rsid w:val="000F1617"/>
    <w:rsid w:val="000F2C00"/>
    <w:rsid w:val="001045CE"/>
    <w:rsid w:val="00105976"/>
    <w:rsid w:val="0010620D"/>
    <w:rsid w:val="00107793"/>
    <w:rsid w:val="0011132B"/>
    <w:rsid w:val="00114412"/>
    <w:rsid w:val="0012326E"/>
    <w:rsid w:val="00124663"/>
    <w:rsid w:val="001315CF"/>
    <w:rsid w:val="001417A7"/>
    <w:rsid w:val="00145D28"/>
    <w:rsid w:val="00147C57"/>
    <w:rsid w:val="001510E1"/>
    <w:rsid w:val="001524F8"/>
    <w:rsid w:val="0015404A"/>
    <w:rsid w:val="001647CA"/>
    <w:rsid w:val="00173E06"/>
    <w:rsid w:val="00181847"/>
    <w:rsid w:val="00192B16"/>
    <w:rsid w:val="00196ABF"/>
    <w:rsid w:val="001A1884"/>
    <w:rsid w:val="001A22AD"/>
    <w:rsid w:val="001B0DB6"/>
    <w:rsid w:val="001B4208"/>
    <w:rsid w:val="001C251C"/>
    <w:rsid w:val="001C2B15"/>
    <w:rsid w:val="001D10F2"/>
    <w:rsid w:val="001D1EB9"/>
    <w:rsid w:val="001D2C1B"/>
    <w:rsid w:val="001E1EEC"/>
    <w:rsid w:val="001E2599"/>
    <w:rsid w:val="001E30D8"/>
    <w:rsid w:val="001E53C9"/>
    <w:rsid w:val="001F0B59"/>
    <w:rsid w:val="001F4A95"/>
    <w:rsid w:val="0020101E"/>
    <w:rsid w:val="00202D93"/>
    <w:rsid w:val="002077C6"/>
    <w:rsid w:val="0021064B"/>
    <w:rsid w:val="002127A4"/>
    <w:rsid w:val="002201FC"/>
    <w:rsid w:val="00221BFE"/>
    <w:rsid w:val="00223262"/>
    <w:rsid w:val="00224932"/>
    <w:rsid w:val="00226315"/>
    <w:rsid w:val="00226A2B"/>
    <w:rsid w:val="0023351A"/>
    <w:rsid w:val="00236850"/>
    <w:rsid w:val="00241B2A"/>
    <w:rsid w:val="002436A4"/>
    <w:rsid w:val="00246305"/>
    <w:rsid w:val="00250251"/>
    <w:rsid w:val="002658DF"/>
    <w:rsid w:val="0027379D"/>
    <w:rsid w:val="00286238"/>
    <w:rsid w:val="00295F86"/>
    <w:rsid w:val="002A02BB"/>
    <w:rsid w:val="002A5217"/>
    <w:rsid w:val="002A55A4"/>
    <w:rsid w:val="002B6F51"/>
    <w:rsid w:val="002B7826"/>
    <w:rsid w:val="002C277E"/>
    <w:rsid w:val="002D157D"/>
    <w:rsid w:val="002D1747"/>
    <w:rsid w:val="002D2A0D"/>
    <w:rsid w:val="002D4827"/>
    <w:rsid w:val="002E0303"/>
    <w:rsid w:val="002E295B"/>
    <w:rsid w:val="002E4E78"/>
    <w:rsid w:val="00300C14"/>
    <w:rsid w:val="0030591C"/>
    <w:rsid w:val="00305992"/>
    <w:rsid w:val="00306477"/>
    <w:rsid w:val="003065BE"/>
    <w:rsid w:val="003068BB"/>
    <w:rsid w:val="003260FA"/>
    <w:rsid w:val="00330619"/>
    <w:rsid w:val="00330ACA"/>
    <w:rsid w:val="00332DCA"/>
    <w:rsid w:val="00333761"/>
    <w:rsid w:val="0033458D"/>
    <w:rsid w:val="00347407"/>
    <w:rsid w:val="00347670"/>
    <w:rsid w:val="0035231C"/>
    <w:rsid w:val="00353AC2"/>
    <w:rsid w:val="00357713"/>
    <w:rsid w:val="00370A85"/>
    <w:rsid w:val="003757C4"/>
    <w:rsid w:val="00382559"/>
    <w:rsid w:val="00386FAE"/>
    <w:rsid w:val="00396BF9"/>
    <w:rsid w:val="003A0027"/>
    <w:rsid w:val="003A350F"/>
    <w:rsid w:val="003B378A"/>
    <w:rsid w:val="003C26A4"/>
    <w:rsid w:val="003C3107"/>
    <w:rsid w:val="003C67B9"/>
    <w:rsid w:val="003C7117"/>
    <w:rsid w:val="003D41BE"/>
    <w:rsid w:val="003D7877"/>
    <w:rsid w:val="003E6AEB"/>
    <w:rsid w:val="003F2CAE"/>
    <w:rsid w:val="004026EC"/>
    <w:rsid w:val="004045E9"/>
    <w:rsid w:val="00416AE0"/>
    <w:rsid w:val="004241EA"/>
    <w:rsid w:val="004258F8"/>
    <w:rsid w:val="00425CB4"/>
    <w:rsid w:val="00427978"/>
    <w:rsid w:val="00430B7A"/>
    <w:rsid w:val="00441197"/>
    <w:rsid w:val="004415AB"/>
    <w:rsid w:val="004422B0"/>
    <w:rsid w:val="00452CD3"/>
    <w:rsid w:val="004538FC"/>
    <w:rsid w:val="00462E03"/>
    <w:rsid w:val="004661F5"/>
    <w:rsid w:val="00466F5D"/>
    <w:rsid w:val="00474D91"/>
    <w:rsid w:val="00481F43"/>
    <w:rsid w:val="00484E88"/>
    <w:rsid w:val="00485076"/>
    <w:rsid w:val="00497D73"/>
    <w:rsid w:val="004A5AF9"/>
    <w:rsid w:val="004A79AC"/>
    <w:rsid w:val="004B249D"/>
    <w:rsid w:val="004B43EE"/>
    <w:rsid w:val="004B7FDA"/>
    <w:rsid w:val="004D0DC0"/>
    <w:rsid w:val="004D27F4"/>
    <w:rsid w:val="004D5FB5"/>
    <w:rsid w:val="004D6B33"/>
    <w:rsid w:val="004E29B8"/>
    <w:rsid w:val="004E7C33"/>
    <w:rsid w:val="004F0F8B"/>
    <w:rsid w:val="004F20A5"/>
    <w:rsid w:val="004F4909"/>
    <w:rsid w:val="004F5CA7"/>
    <w:rsid w:val="00504CF0"/>
    <w:rsid w:val="005053AE"/>
    <w:rsid w:val="00507725"/>
    <w:rsid w:val="00514A8A"/>
    <w:rsid w:val="00523A99"/>
    <w:rsid w:val="00523BCE"/>
    <w:rsid w:val="00525B93"/>
    <w:rsid w:val="00526AD7"/>
    <w:rsid w:val="00533AA2"/>
    <w:rsid w:val="00534285"/>
    <w:rsid w:val="005372C2"/>
    <w:rsid w:val="005426AE"/>
    <w:rsid w:val="005458B4"/>
    <w:rsid w:val="005476CB"/>
    <w:rsid w:val="00551C06"/>
    <w:rsid w:val="00556563"/>
    <w:rsid w:val="005576D7"/>
    <w:rsid w:val="00557B07"/>
    <w:rsid w:val="00560D8E"/>
    <w:rsid w:val="00563DB0"/>
    <w:rsid w:val="00573075"/>
    <w:rsid w:val="0057454A"/>
    <w:rsid w:val="0058037B"/>
    <w:rsid w:val="005804DB"/>
    <w:rsid w:val="00591A32"/>
    <w:rsid w:val="00592A07"/>
    <w:rsid w:val="00592D4E"/>
    <w:rsid w:val="005937C6"/>
    <w:rsid w:val="005A1DD1"/>
    <w:rsid w:val="005A2434"/>
    <w:rsid w:val="005A6350"/>
    <w:rsid w:val="005B29D7"/>
    <w:rsid w:val="005B6C92"/>
    <w:rsid w:val="005C3174"/>
    <w:rsid w:val="005C62FA"/>
    <w:rsid w:val="005C7C16"/>
    <w:rsid w:val="005D3BB9"/>
    <w:rsid w:val="005D623A"/>
    <w:rsid w:val="005D6A2A"/>
    <w:rsid w:val="005E4503"/>
    <w:rsid w:val="005E507E"/>
    <w:rsid w:val="005F2881"/>
    <w:rsid w:val="005F4C20"/>
    <w:rsid w:val="006033C7"/>
    <w:rsid w:val="00605D37"/>
    <w:rsid w:val="00613936"/>
    <w:rsid w:val="00616A44"/>
    <w:rsid w:val="00621032"/>
    <w:rsid w:val="006268A3"/>
    <w:rsid w:val="006304D5"/>
    <w:rsid w:val="006308A4"/>
    <w:rsid w:val="00632B34"/>
    <w:rsid w:val="006361F2"/>
    <w:rsid w:val="006421B0"/>
    <w:rsid w:val="00642EEC"/>
    <w:rsid w:val="00644851"/>
    <w:rsid w:val="006505A5"/>
    <w:rsid w:val="0065488C"/>
    <w:rsid w:val="006572EC"/>
    <w:rsid w:val="00661584"/>
    <w:rsid w:val="0066274C"/>
    <w:rsid w:val="00664750"/>
    <w:rsid w:val="00665014"/>
    <w:rsid w:val="00670EC9"/>
    <w:rsid w:val="00686696"/>
    <w:rsid w:val="0068769A"/>
    <w:rsid w:val="006B2197"/>
    <w:rsid w:val="006B5709"/>
    <w:rsid w:val="006B64AE"/>
    <w:rsid w:val="006C0ADB"/>
    <w:rsid w:val="006C12E1"/>
    <w:rsid w:val="006D0667"/>
    <w:rsid w:val="006D202D"/>
    <w:rsid w:val="006D464E"/>
    <w:rsid w:val="006D7F89"/>
    <w:rsid w:val="006E05C0"/>
    <w:rsid w:val="006E10D7"/>
    <w:rsid w:val="006F2DDD"/>
    <w:rsid w:val="006F4059"/>
    <w:rsid w:val="006F4318"/>
    <w:rsid w:val="00704E88"/>
    <w:rsid w:val="00714A9C"/>
    <w:rsid w:val="00721C4E"/>
    <w:rsid w:val="00732754"/>
    <w:rsid w:val="00735CB1"/>
    <w:rsid w:val="007512CF"/>
    <w:rsid w:val="00755DAA"/>
    <w:rsid w:val="00761664"/>
    <w:rsid w:val="00762FEA"/>
    <w:rsid w:val="007645CD"/>
    <w:rsid w:val="007737D2"/>
    <w:rsid w:val="00773FEA"/>
    <w:rsid w:val="0077405B"/>
    <w:rsid w:val="00776810"/>
    <w:rsid w:val="00777705"/>
    <w:rsid w:val="00783A79"/>
    <w:rsid w:val="007937D4"/>
    <w:rsid w:val="007A0846"/>
    <w:rsid w:val="007A36C5"/>
    <w:rsid w:val="007A68C9"/>
    <w:rsid w:val="007B0AB9"/>
    <w:rsid w:val="007B3384"/>
    <w:rsid w:val="007C195E"/>
    <w:rsid w:val="007C2704"/>
    <w:rsid w:val="007C3CA4"/>
    <w:rsid w:val="007C7259"/>
    <w:rsid w:val="007E00A5"/>
    <w:rsid w:val="007E349D"/>
    <w:rsid w:val="007E5073"/>
    <w:rsid w:val="007E7BC7"/>
    <w:rsid w:val="007F12BC"/>
    <w:rsid w:val="007F3B57"/>
    <w:rsid w:val="007F3DF2"/>
    <w:rsid w:val="007F512F"/>
    <w:rsid w:val="00817894"/>
    <w:rsid w:val="00823B31"/>
    <w:rsid w:val="00823C05"/>
    <w:rsid w:val="008252EE"/>
    <w:rsid w:val="00832251"/>
    <w:rsid w:val="008404E0"/>
    <w:rsid w:val="00843CB8"/>
    <w:rsid w:val="008443C6"/>
    <w:rsid w:val="00845597"/>
    <w:rsid w:val="00846DBE"/>
    <w:rsid w:val="008471B3"/>
    <w:rsid w:val="00847452"/>
    <w:rsid w:val="008570DA"/>
    <w:rsid w:val="00861262"/>
    <w:rsid w:val="00870D41"/>
    <w:rsid w:val="00871AD1"/>
    <w:rsid w:val="00872CE9"/>
    <w:rsid w:val="00874BDD"/>
    <w:rsid w:val="0088728E"/>
    <w:rsid w:val="00890A9C"/>
    <w:rsid w:val="0089102C"/>
    <w:rsid w:val="008949CC"/>
    <w:rsid w:val="008A5A02"/>
    <w:rsid w:val="008A5AB3"/>
    <w:rsid w:val="008B19C4"/>
    <w:rsid w:val="008B5383"/>
    <w:rsid w:val="008C0837"/>
    <w:rsid w:val="008C389D"/>
    <w:rsid w:val="008C6026"/>
    <w:rsid w:val="008E1B54"/>
    <w:rsid w:val="008E2BB9"/>
    <w:rsid w:val="008E3E1B"/>
    <w:rsid w:val="008E575C"/>
    <w:rsid w:val="008F0EC2"/>
    <w:rsid w:val="008F13FE"/>
    <w:rsid w:val="008F335F"/>
    <w:rsid w:val="00901EAE"/>
    <w:rsid w:val="009026F9"/>
    <w:rsid w:val="00904294"/>
    <w:rsid w:val="00905509"/>
    <w:rsid w:val="00910347"/>
    <w:rsid w:val="0091116C"/>
    <w:rsid w:val="009123A4"/>
    <w:rsid w:val="00914231"/>
    <w:rsid w:val="00916B68"/>
    <w:rsid w:val="00920A0D"/>
    <w:rsid w:val="0092433B"/>
    <w:rsid w:val="009279F9"/>
    <w:rsid w:val="00933127"/>
    <w:rsid w:val="00933F56"/>
    <w:rsid w:val="00944E56"/>
    <w:rsid w:val="009454BE"/>
    <w:rsid w:val="00945B44"/>
    <w:rsid w:val="0094722A"/>
    <w:rsid w:val="00960727"/>
    <w:rsid w:val="009646FE"/>
    <w:rsid w:val="00966E05"/>
    <w:rsid w:val="00967710"/>
    <w:rsid w:val="0097587A"/>
    <w:rsid w:val="00977A23"/>
    <w:rsid w:val="0098090A"/>
    <w:rsid w:val="00985D61"/>
    <w:rsid w:val="00986C23"/>
    <w:rsid w:val="00992654"/>
    <w:rsid w:val="00997207"/>
    <w:rsid w:val="009A066F"/>
    <w:rsid w:val="009A07D5"/>
    <w:rsid w:val="009A0999"/>
    <w:rsid w:val="009A74B8"/>
    <w:rsid w:val="009B0D60"/>
    <w:rsid w:val="009B1376"/>
    <w:rsid w:val="009B3AC9"/>
    <w:rsid w:val="009B6AB9"/>
    <w:rsid w:val="009C14D7"/>
    <w:rsid w:val="009C6073"/>
    <w:rsid w:val="009C6BCA"/>
    <w:rsid w:val="009D6BE9"/>
    <w:rsid w:val="009E373C"/>
    <w:rsid w:val="009E6C41"/>
    <w:rsid w:val="009E7885"/>
    <w:rsid w:val="009F2EC5"/>
    <w:rsid w:val="009F452D"/>
    <w:rsid w:val="009F475E"/>
    <w:rsid w:val="009F66EE"/>
    <w:rsid w:val="00A00422"/>
    <w:rsid w:val="00A01614"/>
    <w:rsid w:val="00A01E35"/>
    <w:rsid w:val="00A06037"/>
    <w:rsid w:val="00A16BBD"/>
    <w:rsid w:val="00A24691"/>
    <w:rsid w:val="00A3196B"/>
    <w:rsid w:val="00A33853"/>
    <w:rsid w:val="00A44A90"/>
    <w:rsid w:val="00A44CF6"/>
    <w:rsid w:val="00A45BE8"/>
    <w:rsid w:val="00A6019A"/>
    <w:rsid w:val="00A6074E"/>
    <w:rsid w:val="00A654C3"/>
    <w:rsid w:val="00A664EE"/>
    <w:rsid w:val="00A665E3"/>
    <w:rsid w:val="00A674FF"/>
    <w:rsid w:val="00A712A7"/>
    <w:rsid w:val="00A77BD4"/>
    <w:rsid w:val="00A90F18"/>
    <w:rsid w:val="00AA1B7B"/>
    <w:rsid w:val="00AA3978"/>
    <w:rsid w:val="00AA6D73"/>
    <w:rsid w:val="00AB5DE3"/>
    <w:rsid w:val="00AB7365"/>
    <w:rsid w:val="00AC2ADD"/>
    <w:rsid w:val="00AC36EF"/>
    <w:rsid w:val="00AC5534"/>
    <w:rsid w:val="00AC6517"/>
    <w:rsid w:val="00AD531A"/>
    <w:rsid w:val="00AE1A99"/>
    <w:rsid w:val="00AE1F7E"/>
    <w:rsid w:val="00AE239F"/>
    <w:rsid w:val="00AE7A84"/>
    <w:rsid w:val="00AF051C"/>
    <w:rsid w:val="00AF37AD"/>
    <w:rsid w:val="00AF4B91"/>
    <w:rsid w:val="00AF7323"/>
    <w:rsid w:val="00B10974"/>
    <w:rsid w:val="00B10C8B"/>
    <w:rsid w:val="00B11FF2"/>
    <w:rsid w:val="00B14C8E"/>
    <w:rsid w:val="00B16750"/>
    <w:rsid w:val="00B2044A"/>
    <w:rsid w:val="00B3369F"/>
    <w:rsid w:val="00B342C0"/>
    <w:rsid w:val="00B40885"/>
    <w:rsid w:val="00B607F3"/>
    <w:rsid w:val="00B65F4E"/>
    <w:rsid w:val="00B67128"/>
    <w:rsid w:val="00B71CA7"/>
    <w:rsid w:val="00B752D5"/>
    <w:rsid w:val="00B8440D"/>
    <w:rsid w:val="00B84952"/>
    <w:rsid w:val="00B8776C"/>
    <w:rsid w:val="00BA4455"/>
    <w:rsid w:val="00BA6DB9"/>
    <w:rsid w:val="00BB3C67"/>
    <w:rsid w:val="00BB6250"/>
    <w:rsid w:val="00BC2B54"/>
    <w:rsid w:val="00BC3868"/>
    <w:rsid w:val="00BD4233"/>
    <w:rsid w:val="00BD4A49"/>
    <w:rsid w:val="00BD4CD9"/>
    <w:rsid w:val="00BE1861"/>
    <w:rsid w:val="00BF2902"/>
    <w:rsid w:val="00BF3AB0"/>
    <w:rsid w:val="00BF5C83"/>
    <w:rsid w:val="00C0671D"/>
    <w:rsid w:val="00C070D8"/>
    <w:rsid w:val="00C13C34"/>
    <w:rsid w:val="00C14B69"/>
    <w:rsid w:val="00C155E5"/>
    <w:rsid w:val="00C20F8A"/>
    <w:rsid w:val="00C263AB"/>
    <w:rsid w:val="00C26E72"/>
    <w:rsid w:val="00C30476"/>
    <w:rsid w:val="00C35E48"/>
    <w:rsid w:val="00C35E87"/>
    <w:rsid w:val="00C3629F"/>
    <w:rsid w:val="00C36FFB"/>
    <w:rsid w:val="00C42831"/>
    <w:rsid w:val="00C50925"/>
    <w:rsid w:val="00C54034"/>
    <w:rsid w:val="00C5637C"/>
    <w:rsid w:val="00C70288"/>
    <w:rsid w:val="00C74367"/>
    <w:rsid w:val="00C82626"/>
    <w:rsid w:val="00C851F4"/>
    <w:rsid w:val="00C97CA1"/>
    <w:rsid w:val="00CA05FC"/>
    <w:rsid w:val="00CA1933"/>
    <w:rsid w:val="00CA38DF"/>
    <w:rsid w:val="00CB3E28"/>
    <w:rsid w:val="00CC1ABD"/>
    <w:rsid w:val="00CC45CF"/>
    <w:rsid w:val="00CC4DBF"/>
    <w:rsid w:val="00CD12D3"/>
    <w:rsid w:val="00CE443A"/>
    <w:rsid w:val="00CE597A"/>
    <w:rsid w:val="00CE6ADC"/>
    <w:rsid w:val="00CF3CF1"/>
    <w:rsid w:val="00CF672E"/>
    <w:rsid w:val="00D16688"/>
    <w:rsid w:val="00D32EFD"/>
    <w:rsid w:val="00D33F5B"/>
    <w:rsid w:val="00D41832"/>
    <w:rsid w:val="00D44029"/>
    <w:rsid w:val="00D441CE"/>
    <w:rsid w:val="00D45FE0"/>
    <w:rsid w:val="00D4764C"/>
    <w:rsid w:val="00D504B3"/>
    <w:rsid w:val="00D52A21"/>
    <w:rsid w:val="00D52E15"/>
    <w:rsid w:val="00D54EBD"/>
    <w:rsid w:val="00D55735"/>
    <w:rsid w:val="00D568E0"/>
    <w:rsid w:val="00D5736C"/>
    <w:rsid w:val="00D6169D"/>
    <w:rsid w:val="00D649C8"/>
    <w:rsid w:val="00D676F2"/>
    <w:rsid w:val="00D72919"/>
    <w:rsid w:val="00D85CC5"/>
    <w:rsid w:val="00D8612D"/>
    <w:rsid w:val="00D9043E"/>
    <w:rsid w:val="00D92E25"/>
    <w:rsid w:val="00D9654D"/>
    <w:rsid w:val="00DA0D8E"/>
    <w:rsid w:val="00DA1DDD"/>
    <w:rsid w:val="00DA47B8"/>
    <w:rsid w:val="00DB2451"/>
    <w:rsid w:val="00DD005B"/>
    <w:rsid w:val="00DD06D7"/>
    <w:rsid w:val="00DD2D76"/>
    <w:rsid w:val="00DD4633"/>
    <w:rsid w:val="00DD5FDB"/>
    <w:rsid w:val="00DD7E88"/>
    <w:rsid w:val="00DE1842"/>
    <w:rsid w:val="00DE6EED"/>
    <w:rsid w:val="00DE7E43"/>
    <w:rsid w:val="00E069EC"/>
    <w:rsid w:val="00E12D79"/>
    <w:rsid w:val="00E16CB5"/>
    <w:rsid w:val="00E20309"/>
    <w:rsid w:val="00E2124E"/>
    <w:rsid w:val="00E213EF"/>
    <w:rsid w:val="00E25A23"/>
    <w:rsid w:val="00E465BA"/>
    <w:rsid w:val="00E57EED"/>
    <w:rsid w:val="00E609EC"/>
    <w:rsid w:val="00E66941"/>
    <w:rsid w:val="00E70D10"/>
    <w:rsid w:val="00E75418"/>
    <w:rsid w:val="00E7772B"/>
    <w:rsid w:val="00E80195"/>
    <w:rsid w:val="00E81C14"/>
    <w:rsid w:val="00E82592"/>
    <w:rsid w:val="00E86BFC"/>
    <w:rsid w:val="00E90985"/>
    <w:rsid w:val="00E90986"/>
    <w:rsid w:val="00E92787"/>
    <w:rsid w:val="00EA196B"/>
    <w:rsid w:val="00EA34AF"/>
    <w:rsid w:val="00EC4CD4"/>
    <w:rsid w:val="00EE125F"/>
    <w:rsid w:val="00EE6FC1"/>
    <w:rsid w:val="00EF323C"/>
    <w:rsid w:val="00EF43B4"/>
    <w:rsid w:val="00EF5BDA"/>
    <w:rsid w:val="00EF710D"/>
    <w:rsid w:val="00F01A31"/>
    <w:rsid w:val="00F0612C"/>
    <w:rsid w:val="00F06C17"/>
    <w:rsid w:val="00F10F7D"/>
    <w:rsid w:val="00F13E93"/>
    <w:rsid w:val="00F14132"/>
    <w:rsid w:val="00F14CE1"/>
    <w:rsid w:val="00F14EC3"/>
    <w:rsid w:val="00F20E98"/>
    <w:rsid w:val="00F230B4"/>
    <w:rsid w:val="00F23A04"/>
    <w:rsid w:val="00F322B5"/>
    <w:rsid w:val="00F331D8"/>
    <w:rsid w:val="00F3717A"/>
    <w:rsid w:val="00F4119C"/>
    <w:rsid w:val="00F4219F"/>
    <w:rsid w:val="00F539E2"/>
    <w:rsid w:val="00F61CF0"/>
    <w:rsid w:val="00F6248D"/>
    <w:rsid w:val="00F6308F"/>
    <w:rsid w:val="00F6348E"/>
    <w:rsid w:val="00F64A51"/>
    <w:rsid w:val="00F75CEA"/>
    <w:rsid w:val="00F76582"/>
    <w:rsid w:val="00F76EE3"/>
    <w:rsid w:val="00F8048C"/>
    <w:rsid w:val="00F8075E"/>
    <w:rsid w:val="00F8652B"/>
    <w:rsid w:val="00F877AD"/>
    <w:rsid w:val="00F97EF2"/>
    <w:rsid w:val="00FA6E88"/>
    <w:rsid w:val="00FB4B31"/>
    <w:rsid w:val="00FB60C2"/>
    <w:rsid w:val="00FB639B"/>
    <w:rsid w:val="00FC1CEA"/>
    <w:rsid w:val="00FD0DCD"/>
    <w:rsid w:val="00FD40AE"/>
    <w:rsid w:val="00FD4176"/>
    <w:rsid w:val="00FD433E"/>
    <w:rsid w:val="00FE56CD"/>
    <w:rsid w:val="00FF0CAB"/>
    <w:rsid w:val="00FF4267"/>
    <w:rsid w:val="00FF4340"/>
    <w:rsid w:val="00FF67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61CF0"/>
    <w:pPr>
      <w:overflowPunct w:val="0"/>
      <w:autoSpaceDE w:val="0"/>
      <w:autoSpaceDN w:val="0"/>
      <w:adjustRightInd w:val="0"/>
      <w:textAlignment w:val="baseline"/>
    </w:pPr>
    <w:rPr>
      <w:sz w:val="20"/>
      <w:szCs w:val="20"/>
    </w:rPr>
  </w:style>
  <w:style w:type="paragraph" w:styleId="Heading1">
    <w:name w:val="heading 1"/>
    <w:basedOn w:val="Normal"/>
    <w:next w:val="Normal"/>
    <w:link w:val="Heading1Char"/>
    <w:uiPriority w:val="99"/>
    <w:qFormat/>
    <w:locked/>
    <w:rsid w:val="00C54034"/>
    <w:pPr>
      <w:keepNext/>
      <w:spacing w:before="240" w:after="60"/>
      <w:outlineLvl w:val="0"/>
    </w:pPr>
    <w:rPr>
      <w:rFonts w:ascii="Calibri Light" w:hAnsi="Calibri Light" w:cs="Calibri Light"/>
      <w:b/>
      <w:bCs/>
      <w:kern w:val="32"/>
      <w:sz w:val="32"/>
      <w:szCs w:val="32"/>
    </w:rPr>
  </w:style>
  <w:style w:type="paragraph" w:styleId="Heading2">
    <w:name w:val="heading 2"/>
    <w:basedOn w:val="Normal"/>
    <w:next w:val="Normal"/>
    <w:link w:val="Heading2Char"/>
    <w:uiPriority w:val="99"/>
    <w:qFormat/>
    <w:locked/>
    <w:rsid w:val="00F20E98"/>
    <w:pPr>
      <w:keepNext/>
      <w:spacing w:before="240" w:after="60"/>
      <w:outlineLvl w:val="1"/>
    </w:pPr>
    <w:rPr>
      <w:rFonts w:ascii="Calibri Light" w:hAnsi="Calibri Light" w:cs="Calibri Light"/>
      <w:b/>
      <w:bCs/>
      <w:i/>
      <w:iCs/>
      <w:sz w:val="28"/>
      <w:szCs w:val="28"/>
    </w:rPr>
  </w:style>
  <w:style w:type="paragraph" w:styleId="Heading3">
    <w:name w:val="heading 3"/>
    <w:basedOn w:val="Normal"/>
    <w:link w:val="Heading3Char"/>
    <w:uiPriority w:val="9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4034"/>
    <w:rPr>
      <w:rFonts w:ascii="Calibri Light" w:hAnsi="Calibri Light" w:cs="Calibri Light"/>
      <w:b/>
      <w:bCs/>
      <w:kern w:val="32"/>
      <w:sz w:val="32"/>
      <w:szCs w:val="32"/>
    </w:rPr>
  </w:style>
  <w:style w:type="character" w:customStyle="1" w:styleId="Heading2Char">
    <w:name w:val="Heading 2 Char"/>
    <w:basedOn w:val="DefaultParagraphFont"/>
    <w:link w:val="Heading2"/>
    <w:uiPriority w:val="99"/>
    <w:locked/>
    <w:rsid w:val="00F20E98"/>
    <w:rPr>
      <w:rFonts w:ascii="Calibri Light" w:hAnsi="Calibri Light" w:cs="Calibri Light"/>
      <w:b/>
      <w:bCs/>
      <w:i/>
      <w:iCs/>
      <w:sz w:val="28"/>
      <w:szCs w:val="28"/>
    </w:rPr>
  </w:style>
  <w:style w:type="character" w:customStyle="1" w:styleId="Heading3Char">
    <w:name w:val="Heading 3 Char"/>
    <w:basedOn w:val="DefaultParagraphFont"/>
    <w:link w:val="Heading3"/>
    <w:uiPriority w:val="99"/>
    <w:locked/>
    <w:rsid w:val="00050C5F"/>
    <w:rPr>
      <w:rFonts w:ascii="Arial" w:hAnsi="Arial" w:cs="Arial"/>
      <w:color w:val="5185B4"/>
      <w:spacing w:val="-15"/>
      <w:sz w:val="27"/>
      <w:szCs w:val="27"/>
    </w:rPr>
  </w:style>
  <w:style w:type="character" w:styleId="Hyperlink">
    <w:name w:val="Hyperlink"/>
    <w:basedOn w:val="DefaultParagraphFont"/>
    <w:uiPriority w:val="99"/>
    <w:rsid w:val="00F61CF0"/>
    <w:rPr>
      <w:color w:val="008000"/>
      <w:u w:val="single"/>
    </w:rPr>
  </w:style>
  <w:style w:type="paragraph" w:styleId="Header">
    <w:name w:val="header"/>
    <w:basedOn w:val="Normal"/>
    <w:link w:val="HeaderChar"/>
    <w:uiPriority w:val="99"/>
    <w:rsid w:val="00A77BD4"/>
    <w:pPr>
      <w:tabs>
        <w:tab w:val="center" w:pos="4677"/>
        <w:tab w:val="right" w:pos="9355"/>
      </w:tabs>
    </w:pPr>
  </w:style>
  <w:style w:type="character" w:customStyle="1" w:styleId="HeaderChar">
    <w:name w:val="Header Char"/>
    <w:basedOn w:val="DefaultParagraphFont"/>
    <w:link w:val="Header"/>
    <w:uiPriority w:val="99"/>
    <w:semiHidden/>
    <w:locked/>
    <w:rsid w:val="009F66EE"/>
    <w:rPr>
      <w:sz w:val="20"/>
      <w:szCs w:val="20"/>
    </w:rPr>
  </w:style>
  <w:style w:type="paragraph" w:styleId="Footer">
    <w:name w:val="footer"/>
    <w:basedOn w:val="Normal"/>
    <w:link w:val="FooterChar"/>
    <w:uiPriority w:val="99"/>
    <w:rsid w:val="00A77BD4"/>
    <w:pPr>
      <w:tabs>
        <w:tab w:val="center" w:pos="4677"/>
        <w:tab w:val="right" w:pos="9355"/>
      </w:tabs>
    </w:pPr>
  </w:style>
  <w:style w:type="character" w:customStyle="1" w:styleId="FooterChar">
    <w:name w:val="Footer Char"/>
    <w:basedOn w:val="DefaultParagraphFont"/>
    <w:link w:val="Footer"/>
    <w:uiPriority w:val="99"/>
    <w:locked/>
    <w:rsid w:val="00992654"/>
  </w:style>
  <w:style w:type="paragraph" w:styleId="BalloonText">
    <w:name w:val="Balloon Text"/>
    <w:basedOn w:val="Normal"/>
    <w:link w:val="BalloonTextChar"/>
    <w:uiPriority w:val="99"/>
    <w:semiHidden/>
    <w:rsid w:val="00846DBE"/>
    <w:rPr>
      <w:rFonts w:ascii="Tahoma" w:hAnsi="Tahoma" w:cs="Tahoma"/>
      <w:sz w:val="16"/>
      <w:szCs w:val="16"/>
    </w:rPr>
  </w:style>
  <w:style w:type="character" w:customStyle="1" w:styleId="BalloonTextChar">
    <w:name w:val="Balloon Text Char"/>
    <w:basedOn w:val="DefaultParagraphFont"/>
    <w:link w:val="BalloonText"/>
    <w:uiPriority w:val="99"/>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last-paragraph1">
    <w:name w:val="last-paragraph1"/>
    <w:basedOn w:val="Normal"/>
    <w:uiPriority w:val="99"/>
    <w:rsid w:val="00F14CE1"/>
    <w:pPr>
      <w:keepNext/>
      <w:overflowPunct/>
      <w:autoSpaceDE/>
      <w:autoSpaceDN/>
      <w:adjustRightInd/>
      <w:ind w:firstLine="709"/>
      <w:jc w:val="both"/>
      <w:textAlignment w:val="auto"/>
    </w:pPr>
    <w:rPr>
      <w:sz w:val="24"/>
      <w:szCs w:val="24"/>
    </w:rPr>
  </w:style>
  <w:style w:type="table" w:styleId="TableGrid">
    <w:name w:val="Table Grid"/>
    <w:basedOn w:val="TableNormal"/>
    <w:uiPriority w:val="99"/>
    <w:locked/>
    <w:rsid w:val="005C7C1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мой Char"/>
    <w:link w:val="ListParagraph"/>
    <w:uiPriority w:val="99"/>
    <w:locked/>
    <w:rsid w:val="005053AE"/>
  </w:style>
  <w:style w:type="paragraph" w:styleId="ListParagraph">
    <w:name w:val="List Paragraph"/>
    <w:aliases w:val="мой"/>
    <w:basedOn w:val="Normal"/>
    <w:link w:val="ListParagraphChar"/>
    <w:uiPriority w:val="99"/>
    <w:qFormat/>
    <w:rsid w:val="005053AE"/>
    <w:pPr>
      <w:overflowPunct/>
      <w:autoSpaceDE/>
      <w:autoSpaceDN/>
      <w:adjustRightInd/>
      <w:spacing w:after="160" w:line="254" w:lineRule="auto"/>
      <w:ind w:left="720"/>
      <w:textAlignment w:val="auto"/>
    </w:pPr>
  </w:style>
</w:styles>
</file>

<file path=word/webSettings.xml><?xml version="1.0" encoding="utf-8"?>
<w:webSettings xmlns:r="http://schemas.openxmlformats.org/officeDocument/2006/relationships" xmlns:w="http://schemas.openxmlformats.org/wordprocessingml/2006/main">
  <w:divs>
    <w:div w:id="1215042467">
      <w:marLeft w:val="0"/>
      <w:marRight w:val="0"/>
      <w:marTop w:val="0"/>
      <w:marBottom w:val="0"/>
      <w:divBdr>
        <w:top w:val="none" w:sz="0" w:space="0" w:color="auto"/>
        <w:left w:val="none" w:sz="0" w:space="0" w:color="auto"/>
        <w:bottom w:val="none" w:sz="0" w:space="0" w:color="auto"/>
        <w:right w:val="none" w:sz="0" w:space="0" w:color="auto"/>
      </w:divBdr>
      <w:divsChild>
        <w:div w:id="1215042477">
          <w:marLeft w:val="0"/>
          <w:marRight w:val="0"/>
          <w:marTop w:val="0"/>
          <w:marBottom w:val="0"/>
          <w:divBdr>
            <w:top w:val="none" w:sz="0" w:space="0" w:color="auto"/>
            <w:left w:val="none" w:sz="0" w:space="0" w:color="auto"/>
            <w:bottom w:val="none" w:sz="0" w:space="0" w:color="auto"/>
            <w:right w:val="none" w:sz="0" w:space="0" w:color="auto"/>
          </w:divBdr>
          <w:divsChild>
            <w:div w:id="12150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71">
      <w:marLeft w:val="0"/>
      <w:marRight w:val="0"/>
      <w:marTop w:val="0"/>
      <w:marBottom w:val="0"/>
      <w:divBdr>
        <w:top w:val="none" w:sz="0" w:space="0" w:color="auto"/>
        <w:left w:val="none" w:sz="0" w:space="0" w:color="auto"/>
        <w:bottom w:val="none" w:sz="0" w:space="0" w:color="auto"/>
        <w:right w:val="none" w:sz="0" w:space="0" w:color="auto"/>
      </w:divBdr>
      <w:divsChild>
        <w:div w:id="1215042485">
          <w:marLeft w:val="0"/>
          <w:marRight w:val="0"/>
          <w:marTop w:val="0"/>
          <w:marBottom w:val="0"/>
          <w:divBdr>
            <w:top w:val="none" w:sz="0" w:space="0" w:color="auto"/>
            <w:left w:val="none" w:sz="0" w:space="0" w:color="auto"/>
            <w:bottom w:val="none" w:sz="0" w:space="0" w:color="auto"/>
            <w:right w:val="none" w:sz="0" w:space="0" w:color="auto"/>
          </w:divBdr>
          <w:divsChild>
            <w:div w:id="12150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74">
      <w:marLeft w:val="0"/>
      <w:marRight w:val="0"/>
      <w:marTop w:val="0"/>
      <w:marBottom w:val="0"/>
      <w:divBdr>
        <w:top w:val="none" w:sz="0" w:space="0" w:color="auto"/>
        <w:left w:val="none" w:sz="0" w:space="0" w:color="auto"/>
        <w:bottom w:val="none" w:sz="0" w:space="0" w:color="auto"/>
        <w:right w:val="none" w:sz="0" w:space="0" w:color="auto"/>
      </w:divBdr>
      <w:divsChild>
        <w:div w:id="1215042487">
          <w:marLeft w:val="0"/>
          <w:marRight w:val="0"/>
          <w:marTop w:val="0"/>
          <w:marBottom w:val="0"/>
          <w:divBdr>
            <w:top w:val="none" w:sz="0" w:space="0" w:color="auto"/>
            <w:left w:val="none" w:sz="0" w:space="0" w:color="auto"/>
            <w:bottom w:val="none" w:sz="0" w:space="0" w:color="auto"/>
            <w:right w:val="none" w:sz="0" w:space="0" w:color="auto"/>
          </w:divBdr>
          <w:divsChild>
            <w:div w:id="12150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78">
      <w:marLeft w:val="0"/>
      <w:marRight w:val="0"/>
      <w:marTop w:val="0"/>
      <w:marBottom w:val="0"/>
      <w:divBdr>
        <w:top w:val="none" w:sz="0" w:space="0" w:color="auto"/>
        <w:left w:val="none" w:sz="0" w:space="0" w:color="auto"/>
        <w:bottom w:val="none" w:sz="0" w:space="0" w:color="auto"/>
        <w:right w:val="none" w:sz="0" w:space="0" w:color="auto"/>
      </w:divBdr>
      <w:divsChild>
        <w:div w:id="1215042475">
          <w:marLeft w:val="0"/>
          <w:marRight w:val="0"/>
          <w:marTop w:val="0"/>
          <w:marBottom w:val="0"/>
          <w:divBdr>
            <w:top w:val="none" w:sz="0" w:space="0" w:color="auto"/>
            <w:left w:val="none" w:sz="0" w:space="0" w:color="auto"/>
            <w:bottom w:val="none" w:sz="0" w:space="0" w:color="auto"/>
            <w:right w:val="none" w:sz="0" w:space="0" w:color="auto"/>
          </w:divBdr>
          <w:divsChild>
            <w:div w:id="12150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80">
      <w:marLeft w:val="0"/>
      <w:marRight w:val="0"/>
      <w:marTop w:val="0"/>
      <w:marBottom w:val="0"/>
      <w:divBdr>
        <w:top w:val="none" w:sz="0" w:space="0" w:color="auto"/>
        <w:left w:val="none" w:sz="0" w:space="0" w:color="auto"/>
        <w:bottom w:val="none" w:sz="0" w:space="0" w:color="auto"/>
        <w:right w:val="none" w:sz="0" w:space="0" w:color="auto"/>
      </w:divBdr>
      <w:divsChild>
        <w:div w:id="1215042470">
          <w:marLeft w:val="0"/>
          <w:marRight w:val="0"/>
          <w:marTop w:val="0"/>
          <w:marBottom w:val="0"/>
          <w:divBdr>
            <w:top w:val="none" w:sz="0" w:space="0" w:color="auto"/>
            <w:left w:val="none" w:sz="0" w:space="0" w:color="auto"/>
            <w:bottom w:val="none" w:sz="0" w:space="0" w:color="auto"/>
            <w:right w:val="none" w:sz="0" w:space="0" w:color="auto"/>
          </w:divBdr>
          <w:divsChild>
            <w:div w:id="12150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81">
      <w:marLeft w:val="0"/>
      <w:marRight w:val="0"/>
      <w:marTop w:val="0"/>
      <w:marBottom w:val="0"/>
      <w:divBdr>
        <w:top w:val="none" w:sz="0" w:space="0" w:color="auto"/>
        <w:left w:val="none" w:sz="0" w:space="0" w:color="auto"/>
        <w:bottom w:val="none" w:sz="0" w:space="0" w:color="auto"/>
        <w:right w:val="none" w:sz="0" w:space="0" w:color="auto"/>
      </w:divBdr>
    </w:div>
    <w:div w:id="1215042484">
      <w:marLeft w:val="0"/>
      <w:marRight w:val="0"/>
      <w:marTop w:val="0"/>
      <w:marBottom w:val="0"/>
      <w:divBdr>
        <w:top w:val="none" w:sz="0" w:space="0" w:color="auto"/>
        <w:left w:val="none" w:sz="0" w:space="0" w:color="auto"/>
        <w:bottom w:val="none" w:sz="0" w:space="0" w:color="auto"/>
        <w:right w:val="none" w:sz="0" w:space="0" w:color="auto"/>
      </w:divBdr>
      <w:divsChild>
        <w:div w:id="1215042476">
          <w:marLeft w:val="0"/>
          <w:marRight w:val="0"/>
          <w:marTop w:val="0"/>
          <w:marBottom w:val="0"/>
          <w:divBdr>
            <w:top w:val="none" w:sz="0" w:space="0" w:color="auto"/>
            <w:left w:val="none" w:sz="0" w:space="0" w:color="auto"/>
            <w:bottom w:val="none" w:sz="0" w:space="0" w:color="auto"/>
            <w:right w:val="none" w:sz="0" w:space="0" w:color="auto"/>
          </w:divBdr>
          <w:divsChild>
            <w:div w:id="12150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86">
      <w:marLeft w:val="0"/>
      <w:marRight w:val="0"/>
      <w:marTop w:val="0"/>
      <w:marBottom w:val="0"/>
      <w:divBdr>
        <w:top w:val="none" w:sz="0" w:space="0" w:color="auto"/>
        <w:left w:val="none" w:sz="0" w:space="0" w:color="auto"/>
        <w:bottom w:val="none" w:sz="0" w:space="0" w:color="auto"/>
        <w:right w:val="none" w:sz="0" w:space="0" w:color="auto"/>
      </w:divBdr>
      <w:divsChild>
        <w:div w:id="1215042482">
          <w:marLeft w:val="0"/>
          <w:marRight w:val="0"/>
          <w:marTop w:val="0"/>
          <w:marBottom w:val="0"/>
          <w:divBdr>
            <w:top w:val="none" w:sz="0" w:space="0" w:color="auto"/>
            <w:left w:val="none" w:sz="0" w:space="0" w:color="auto"/>
            <w:bottom w:val="none" w:sz="0" w:space="0" w:color="auto"/>
            <w:right w:val="none" w:sz="0" w:space="0" w:color="auto"/>
          </w:divBdr>
          <w:divsChild>
            <w:div w:id="12150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488">
      <w:marLeft w:val="0"/>
      <w:marRight w:val="0"/>
      <w:marTop w:val="0"/>
      <w:marBottom w:val="0"/>
      <w:divBdr>
        <w:top w:val="none" w:sz="0" w:space="0" w:color="auto"/>
        <w:left w:val="none" w:sz="0" w:space="0" w:color="auto"/>
        <w:bottom w:val="none" w:sz="0" w:space="0" w:color="auto"/>
        <w:right w:val="none" w:sz="0" w:space="0" w:color="auto"/>
      </w:divBdr>
    </w:div>
    <w:div w:id="1215042489">
      <w:marLeft w:val="0"/>
      <w:marRight w:val="0"/>
      <w:marTop w:val="0"/>
      <w:marBottom w:val="0"/>
      <w:divBdr>
        <w:top w:val="none" w:sz="0" w:space="0" w:color="auto"/>
        <w:left w:val="none" w:sz="0" w:space="0" w:color="auto"/>
        <w:bottom w:val="none" w:sz="0" w:space="0" w:color="auto"/>
        <w:right w:val="none" w:sz="0" w:space="0" w:color="auto"/>
      </w:divBdr>
    </w:div>
    <w:div w:id="1215042490">
      <w:marLeft w:val="0"/>
      <w:marRight w:val="0"/>
      <w:marTop w:val="0"/>
      <w:marBottom w:val="0"/>
      <w:divBdr>
        <w:top w:val="none" w:sz="0" w:space="0" w:color="auto"/>
        <w:left w:val="none" w:sz="0" w:space="0" w:color="auto"/>
        <w:bottom w:val="none" w:sz="0" w:space="0" w:color="auto"/>
        <w:right w:val="none" w:sz="0" w:space="0" w:color="auto"/>
      </w:divBdr>
    </w:div>
    <w:div w:id="1215042491">
      <w:marLeft w:val="0"/>
      <w:marRight w:val="0"/>
      <w:marTop w:val="0"/>
      <w:marBottom w:val="0"/>
      <w:divBdr>
        <w:top w:val="none" w:sz="0" w:space="0" w:color="auto"/>
        <w:left w:val="none" w:sz="0" w:space="0" w:color="auto"/>
        <w:bottom w:val="none" w:sz="0" w:space="0" w:color="auto"/>
        <w:right w:val="none" w:sz="0" w:space="0" w:color="auto"/>
      </w:divBdr>
    </w:div>
    <w:div w:id="1215042492">
      <w:marLeft w:val="0"/>
      <w:marRight w:val="0"/>
      <w:marTop w:val="0"/>
      <w:marBottom w:val="0"/>
      <w:divBdr>
        <w:top w:val="none" w:sz="0" w:space="0" w:color="auto"/>
        <w:left w:val="none" w:sz="0" w:space="0" w:color="auto"/>
        <w:bottom w:val="none" w:sz="0" w:space="0" w:color="auto"/>
        <w:right w:val="none" w:sz="0" w:space="0" w:color="auto"/>
      </w:divBdr>
    </w:div>
    <w:div w:id="12150424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8;83.&#1085;&#1072;&#1074;&#1080;&#1075;&#1072;&#1090;&#1086;&#1088;.&#1076;&#1077;&#1090;&#1080;/" TargetMode="External"/><Relationship Id="rId13" Type="http://schemas.openxmlformats.org/officeDocument/2006/relationships/image" Target="media/image3.png"/><Relationship Id="rId18" Type="http://schemas.openxmlformats.org/officeDocument/2006/relationships/hyperlink" Target="https://&#1088;87.&#1085;&#1072;&#1074;&#1080;&#1075;&#1072;&#1090;&#1086;&#1088;.&#1076;&#1077;&#1090;&#1080;/" TargetMode="External"/><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image" Target="media/image19.png"/><Relationship Id="rId7" Type="http://schemas.openxmlformats.org/officeDocument/2006/relationships/hyperlink" Target="https://&#1088;83.&#1085;&#1072;&#1074;&#1080;&#1075;&#1072;&#1090;&#1086;&#1088;.&#1076;&#1077;&#1090;&#1080;/" TargetMode="External"/><Relationship Id="rId12" Type="http://schemas.openxmlformats.org/officeDocument/2006/relationships/image" Target="media/image2.jpeg"/><Relationship Id="rId17" Type="http://schemas.openxmlformats.org/officeDocument/2006/relationships/hyperlink" Target="https://&#1088;87.&#1085;&#1072;&#1074;&#1080;&#1075;&#1072;&#1090;&#1086;&#1088;.&#1076;&#1077;&#1090;&#1080;/"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1088;87.&#1085;&#1072;&#1074;&#1080;&#1075;&#1072;&#1090;&#1086;&#1088;.&#1076;&#1077;&#1090;&#1080;/" TargetMode="External"/><Relationship Id="rId20" Type="http://schemas.openxmlformats.org/officeDocument/2006/relationships/image" Target="media/image5.pn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jpeg"/><Relationship Id="rId5" Type="http://schemas.openxmlformats.org/officeDocument/2006/relationships/footnotes" Target="footnotes.xml"/><Relationship Id="rId15" Type="http://schemas.openxmlformats.org/officeDocument/2006/relationships/hyperlink" Target="https://&#1088;87.&#1085;&#1072;&#1074;&#1080;&#1075;&#1072;&#1090;&#1086;&#1088;.&#1076;&#1077;&#1090;&#1080;/"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yperlink" Target="https://&#1088;83.&#1085;&#1072;&#1074;&#1080;&#1075;&#1072;&#1090;&#1086;&#1088;.&#1076;&#1077;&#1090;&#1080;/" TargetMode="External"/><Relationship Id="rId19" Type="http://schemas.openxmlformats.org/officeDocument/2006/relationships/hyperlink" Target="https://&#1088;87.&#1085;&#1072;&#1074;&#1080;&#1075;&#1072;&#1090;&#1086;&#1088;.&#1076;&#1077;&#1090;&#1080;/" TargetMode="External"/><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yperlink" Target="https://&#1088;83.&#1085;&#1072;&#1074;&#1080;&#1075;&#1072;&#1090;&#1086;&#1088;.&#1076;&#1077;&#1090;&#1080;/" TargetMode="Externa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TotalTime>
  <Pages>10</Pages>
  <Words>1367</Words>
  <Characters>7798</Characters>
  <Application>Microsoft Office Outlook</Application>
  <DocSecurity>0</DocSecurity>
  <Lines>0</Lines>
  <Paragraphs>0</Paragraphs>
  <ScaleCrop>false</ScaleCrop>
  <Company>Министерство Юстиции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11</cp:revision>
  <cp:lastPrinted>2021-06-15T07:57:00Z</cp:lastPrinted>
  <dcterms:created xsi:type="dcterms:W3CDTF">2021-05-25T12:05:00Z</dcterms:created>
  <dcterms:modified xsi:type="dcterms:W3CDTF">2021-06-15T08:15:00Z</dcterms:modified>
</cp:coreProperties>
</file>